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310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280"/>
      </w:tblGrid>
      <w:tr w:rsidR="00C9238F" w:rsidRPr="00A56BE1" w14:paraId="66C6B319" w14:textId="77777777" w:rsidTr="007B24D5">
        <w:tc>
          <w:tcPr>
            <w:tcW w:w="2624" w:type="pct"/>
            <w:vAlign w:val="bottom"/>
          </w:tcPr>
          <w:p w14:paraId="246A738A" w14:textId="41261EF3" w:rsidR="00C9238F" w:rsidRPr="00A56BE1" w:rsidRDefault="00897CEB" w:rsidP="00A93466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621259925"/>
                <w:placeholder>
                  <w:docPart w:val="9404E9CAA3D741A38F71486F09C7EBDB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A56BE1">
                  <w:rPr>
                    <w:rFonts w:asciiTheme="minorHAnsi" w:hAnsiTheme="minorHAnsi"/>
                    <w:sz w:val="22"/>
                    <w:szCs w:val="22"/>
                    <w:lang w:bidi="de-DE"/>
                  </w:rPr>
                  <w:t>Vorname</w:t>
                </w:r>
              </w:sdtContent>
            </w:sdt>
            <w:r w:rsidR="00B01A6E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376" w:type="pct"/>
            <w:tcBorders>
              <w:bottom w:val="single" w:sz="4" w:space="0" w:color="auto"/>
            </w:tcBorders>
            <w:vAlign w:val="bottom"/>
          </w:tcPr>
          <w:p w14:paraId="22DF2CCF" w14:textId="03952214" w:rsidR="00651339" w:rsidRPr="00651339" w:rsidRDefault="00651339" w:rsidP="006112A1">
            <w:pPr>
              <w:spacing w:before="240"/>
              <w:rPr>
                <w:rFonts w:asciiTheme="minorHAnsi" w:hAnsiTheme="minorHAnsi"/>
                <w:color w:val="0070C0"/>
                <w:sz w:val="22"/>
                <w:szCs w:val="22"/>
              </w:rPr>
            </w:pPr>
          </w:p>
        </w:tc>
      </w:tr>
      <w:tr w:rsidR="00C9238F" w:rsidRPr="00A56BE1" w14:paraId="568A56B8" w14:textId="77777777" w:rsidTr="007B24D5">
        <w:tc>
          <w:tcPr>
            <w:tcW w:w="2624" w:type="pct"/>
            <w:vAlign w:val="bottom"/>
          </w:tcPr>
          <w:p w14:paraId="6FD1C53C" w14:textId="4391C3F5" w:rsidR="00C9238F" w:rsidRPr="00A56BE1" w:rsidRDefault="00897CEB" w:rsidP="00A93466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70592894"/>
                <w:placeholder>
                  <w:docPart w:val="428B8E3357D44DC89C1B57C29674C8CF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A56BE1">
                  <w:rPr>
                    <w:rFonts w:asciiTheme="minorHAnsi" w:hAnsiTheme="minorHAnsi"/>
                    <w:sz w:val="22"/>
                    <w:szCs w:val="22"/>
                    <w:lang w:bidi="de-DE"/>
                  </w:rPr>
                  <w:t>Nachname</w:t>
                </w:r>
              </w:sdtContent>
            </w:sdt>
            <w:r w:rsidR="00B01A6E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376" w:type="pct"/>
            <w:tcBorders>
              <w:bottom w:val="single" w:sz="4" w:space="0" w:color="auto"/>
            </w:tcBorders>
            <w:vAlign w:val="bottom"/>
          </w:tcPr>
          <w:p w14:paraId="5D887200" w14:textId="77777777" w:rsidR="00C9238F" w:rsidRPr="00A56BE1" w:rsidRDefault="00C9238F" w:rsidP="00A93466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766E8" w:rsidRPr="00A56BE1" w14:paraId="21F384FC" w14:textId="77777777" w:rsidTr="007B24D5">
        <w:tc>
          <w:tcPr>
            <w:tcW w:w="2624" w:type="pct"/>
            <w:vAlign w:val="bottom"/>
          </w:tcPr>
          <w:p w14:paraId="1399C21D" w14:textId="66F38678" w:rsidR="004766E8" w:rsidRPr="00A56BE1" w:rsidRDefault="00B01A6E" w:rsidP="004766E8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bidi="de-DE"/>
              </w:rPr>
              <w:t>E-Mail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376" w:type="pct"/>
            <w:tcBorders>
              <w:bottom w:val="single" w:sz="4" w:space="0" w:color="auto"/>
            </w:tcBorders>
            <w:vAlign w:val="bottom"/>
          </w:tcPr>
          <w:p w14:paraId="0CB8A08A" w14:textId="77777777" w:rsidR="004766E8" w:rsidRPr="00A56BE1" w:rsidRDefault="004766E8" w:rsidP="004766E8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238F" w:rsidRPr="00A56BE1" w14:paraId="493479E5" w14:textId="77777777" w:rsidTr="007B24D5">
        <w:tc>
          <w:tcPr>
            <w:tcW w:w="2624" w:type="pct"/>
            <w:vAlign w:val="bottom"/>
          </w:tcPr>
          <w:p w14:paraId="142DC031" w14:textId="3ACBD852" w:rsidR="00C9238F" w:rsidRPr="00A56BE1" w:rsidRDefault="00897CEB" w:rsidP="00A93466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322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66E8" w:rsidRPr="00A56BE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766E8" w:rsidRPr="00A56BE1">
              <w:rPr>
                <w:rFonts w:asciiTheme="minorHAnsi" w:hAnsiTheme="minorHAnsi"/>
                <w:sz w:val="22"/>
                <w:szCs w:val="22"/>
              </w:rPr>
              <w:t xml:space="preserve">  Ich</w:t>
            </w:r>
            <w:r w:rsidR="004766E8">
              <w:rPr>
                <w:rFonts w:asciiTheme="minorHAnsi" w:hAnsiTheme="minorHAnsi"/>
                <w:sz w:val="22"/>
                <w:szCs w:val="22"/>
              </w:rPr>
              <w:t xml:space="preserve"> vertrete </w:t>
            </w:r>
            <w:r w:rsidR="004766E8" w:rsidRPr="00A56BE1">
              <w:rPr>
                <w:rFonts w:asciiTheme="minorHAnsi" w:hAnsiTheme="minorHAnsi"/>
                <w:sz w:val="22"/>
                <w:szCs w:val="22"/>
              </w:rPr>
              <w:t>folgende Organisation</w:t>
            </w:r>
            <w:r w:rsidR="00B01A6E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2376" w:type="pct"/>
            <w:tcBorders>
              <w:bottom w:val="single" w:sz="4" w:space="0" w:color="auto"/>
            </w:tcBorders>
            <w:vAlign w:val="bottom"/>
          </w:tcPr>
          <w:p w14:paraId="3A32C821" w14:textId="77777777" w:rsidR="00C9238F" w:rsidRPr="00A56BE1" w:rsidRDefault="00C9238F" w:rsidP="00A93466">
            <w:pPr>
              <w:spacing w:before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238F" w:rsidRPr="00A56BE1" w14:paraId="7CFA8378" w14:textId="77777777" w:rsidTr="00A93466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D353335" w14:textId="39368646" w:rsidR="00C9238F" w:rsidRPr="00A56BE1" w:rsidRDefault="00897CEB" w:rsidP="00B01A6E">
            <w:pPr>
              <w:spacing w:before="240"/>
              <w:rPr>
                <w:rFonts w:asciiTheme="minorHAnsi" w:hAnsi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213219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A6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766E8" w:rsidRPr="00A56BE1">
              <w:rPr>
                <w:rFonts w:asciiTheme="minorHAnsi" w:hAnsiTheme="minorHAnsi"/>
                <w:sz w:val="22"/>
                <w:szCs w:val="22"/>
              </w:rPr>
              <w:t xml:space="preserve">  Ich</w:t>
            </w:r>
            <w:r w:rsidR="004766E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1A6E">
              <w:rPr>
                <w:rFonts w:asciiTheme="minorHAnsi" w:hAnsiTheme="minorHAnsi"/>
                <w:sz w:val="22"/>
                <w:szCs w:val="22"/>
              </w:rPr>
              <w:t>vertrete keine</w:t>
            </w:r>
            <w:r w:rsidR="004766E8" w:rsidRPr="00A56BE1">
              <w:rPr>
                <w:rFonts w:asciiTheme="minorHAnsi" w:hAnsiTheme="minorHAnsi"/>
                <w:sz w:val="22"/>
                <w:szCs w:val="22"/>
              </w:rPr>
              <w:t xml:space="preserve"> Organisation</w:t>
            </w:r>
            <w:r w:rsidR="00B01A6E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238F" w:rsidRPr="00A56BE1" w14:paraId="42E2252C" w14:textId="77777777" w:rsidTr="007F1DEA">
        <w:trPr>
          <w:trHeight w:val="1595"/>
        </w:trPr>
        <w:tc>
          <w:tcPr>
            <w:tcW w:w="5000" w:type="pct"/>
            <w:gridSpan w:val="2"/>
            <w:vAlign w:val="bottom"/>
          </w:tcPr>
          <w:p w14:paraId="774B6F80" w14:textId="07CDAA4D" w:rsidR="006C47FF" w:rsidRDefault="00F529F3" w:rsidP="00A93466">
            <w:pPr>
              <w:rPr>
                <w:rFonts w:cs="Arial"/>
                <w:color w:val="000000" w:themeColor="text1"/>
                <w:sz w:val="22"/>
                <w:szCs w:val="22"/>
              </w:rPr>
            </w:pPr>
            <w:r w:rsidRPr="00A56BE1">
              <w:rPr>
                <w:rFonts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780AF0D6" w14:textId="77777777" w:rsidR="007B24D5" w:rsidRPr="00A56BE1" w:rsidRDefault="007B24D5" w:rsidP="00A93466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6010F101" w14:textId="77777777" w:rsidR="007B24D5" w:rsidRDefault="00897CEB" w:rsidP="007B24D5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22"/>
                  <w:szCs w:val="22"/>
                </w:rPr>
                <w:id w:val="-83499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167" w:rsidRPr="007B24D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="009E292A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A56BE1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Ich </w:t>
            </w:r>
            <w:r w:rsidR="006C47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willige in die Speicherung und Verarbeitung meiner personenbezogenen Daten</w:t>
            </w:r>
            <w:r w:rsidR="00B01A6E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in Zusammenhang mit meiner </w:t>
            </w:r>
            <w:r w:rsidR="006C47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Mitarbeit am Integrationskonzept</w:t>
            </w:r>
            <w:r w:rsidR="009C26C7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D34E4E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und</w:t>
            </w:r>
            <w:r w:rsidR="009C26C7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der </w:t>
            </w:r>
            <w:r w:rsidR="00255ADE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Kommunalen Präventionskette </w:t>
            </w:r>
            <w:r w:rsidR="007300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der Stadt Würselen </w:t>
            </w:r>
            <w:r w:rsidR="006C47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ein. </w:t>
            </w:r>
            <w:r w:rsidR="00A56BE1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Ich weiß,</w:t>
            </w:r>
            <w:r w:rsidR="007300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dass ich diese </w:t>
            </w:r>
            <w:r w:rsidR="006C47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Einwilligung </w:t>
            </w:r>
            <w:r w:rsidR="007300FF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jederzeit </w:t>
            </w:r>
          </w:p>
          <w:p w14:paraId="67698E72" w14:textId="1B1DC4BB" w:rsidR="001D7241" w:rsidRPr="007B24D5" w:rsidRDefault="007300FF" w:rsidP="007B24D5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widerrufen kann.</w:t>
            </w:r>
            <w:r w:rsidR="00506558" w:rsidRPr="007B24D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tbl>
            <w:tblPr>
              <w:tblpPr w:leftFromText="141" w:rightFromText="141" w:vertAnchor="page" w:horzAnchor="margin" w:tblpX="142" w:tblpY="1876"/>
              <w:tblOverlap w:val="never"/>
              <w:tblW w:w="9719" w:type="dxa"/>
              <w:shd w:val="clear" w:color="auto" w:fill="595959" w:themeFill="text1" w:themeFillTint="A6"/>
              <w:tblLook w:val="04A0" w:firstRow="1" w:lastRow="0" w:firstColumn="1" w:lastColumn="0" w:noHBand="0" w:noVBand="1"/>
            </w:tblPr>
            <w:tblGrid>
              <w:gridCol w:w="9719"/>
            </w:tblGrid>
            <w:tr w:rsidR="007B24D5" w:rsidRPr="00A56BE1" w14:paraId="7EB17FC8" w14:textId="77777777" w:rsidTr="007B24D5">
              <w:trPr>
                <w:trHeight w:val="141"/>
              </w:trPr>
              <w:tc>
                <w:tcPr>
                  <w:tcW w:w="9719" w:type="dxa"/>
                  <w:shd w:val="clear" w:color="auto" w:fill="595959" w:themeFill="text1" w:themeFillTint="A6"/>
                  <w:vAlign w:val="center"/>
                </w:tcPr>
                <w:p w14:paraId="45AC5123" w14:textId="77777777" w:rsidR="007B24D5" w:rsidRPr="00A56BE1" w:rsidRDefault="007B24D5" w:rsidP="007B24D5">
                  <w:pPr>
                    <w:tabs>
                      <w:tab w:val="center" w:pos="4680"/>
                      <w:tab w:val="right" w:pos="9360"/>
                    </w:tabs>
                    <w:spacing w:after="0"/>
                    <w:rPr>
                      <w:rFonts w:ascii="Corbel" w:eastAsia="Calibri" w:hAnsi="Corbel" w:cs="Times New Roman"/>
                      <w:b/>
                      <w:noProof/>
                      <w:color w:val="FFFFFF" w:themeColor="background1"/>
                      <w:sz w:val="22"/>
                      <w:szCs w:val="22"/>
                    </w:rPr>
                  </w:pPr>
                </w:p>
              </w:tc>
            </w:tr>
          </w:tbl>
          <w:p w14:paraId="578A9E6E" w14:textId="0FDE4894" w:rsidR="006F0572" w:rsidRPr="00A56BE1" w:rsidRDefault="006F0572" w:rsidP="00A93466">
            <w:pPr>
              <w:rPr>
                <w:rFonts w:cs="Arial"/>
                <w:color w:val="000000" w:themeColor="text1"/>
                <w:sz w:val="22"/>
                <w:szCs w:val="22"/>
              </w:rPr>
            </w:pPr>
          </w:p>
          <w:p w14:paraId="7BECB4D4" w14:textId="05A0404D" w:rsidR="001D7241" w:rsidRPr="00F6756D" w:rsidRDefault="003C6F3C" w:rsidP="007B24D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F6756D">
              <w:rPr>
                <w:rFonts w:asciiTheme="minorHAnsi" w:hAnsiTheme="minorHAnsi"/>
                <w:sz w:val="22"/>
                <w:szCs w:val="22"/>
              </w:rPr>
              <w:t xml:space="preserve">Danke für Ihre Anmeldung! </w:t>
            </w:r>
            <w:r w:rsidR="00A56BE1" w:rsidRPr="00F6756D">
              <w:rPr>
                <w:rFonts w:asciiTheme="minorHAnsi" w:hAnsiTheme="minorHAnsi"/>
                <w:sz w:val="22"/>
                <w:szCs w:val="22"/>
              </w:rPr>
              <w:t xml:space="preserve">Wir möchten die Arbeit </w:t>
            </w:r>
            <w:r w:rsidRPr="00F6756D">
              <w:rPr>
                <w:rFonts w:asciiTheme="minorHAnsi" w:hAnsiTheme="minorHAnsi"/>
                <w:sz w:val="22"/>
                <w:szCs w:val="22"/>
              </w:rPr>
              <w:t xml:space="preserve">gerne </w:t>
            </w:r>
            <w:r w:rsidR="00A56BE1" w:rsidRPr="00F6756D">
              <w:rPr>
                <w:rFonts w:asciiTheme="minorHAnsi" w:hAnsiTheme="minorHAnsi"/>
                <w:sz w:val="22"/>
                <w:szCs w:val="22"/>
              </w:rPr>
              <w:t>etwas vorplanen. Dazu sind Ihre Meinung und</w:t>
            </w:r>
            <w:r w:rsidR="00DA0D87" w:rsidRPr="00F6756D">
              <w:rPr>
                <w:rFonts w:asciiTheme="minorHAnsi" w:hAnsiTheme="minorHAnsi"/>
                <w:sz w:val="22"/>
                <w:szCs w:val="22"/>
              </w:rPr>
              <w:t xml:space="preserve"> Ihre</w:t>
            </w:r>
            <w:r w:rsidR="00A56BE1" w:rsidRPr="00F6756D">
              <w:rPr>
                <w:rFonts w:asciiTheme="minorHAnsi" w:hAnsiTheme="minorHAnsi"/>
                <w:sz w:val="22"/>
                <w:szCs w:val="22"/>
              </w:rPr>
              <w:t xml:space="preserve"> Ideen wichtig. Bitte beantworten Sie deshalb folgende Fragen. </w:t>
            </w:r>
          </w:p>
        </w:tc>
      </w:tr>
      <w:tr w:rsidR="00040CD7" w:rsidRPr="008F143B" w14:paraId="59EC5FB1" w14:textId="77777777" w:rsidTr="00A93466">
        <w:trPr>
          <w:trHeight w:val="576"/>
        </w:trPr>
        <w:tc>
          <w:tcPr>
            <w:tcW w:w="5000" w:type="pct"/>
            <w:gridSpan w:val="2"/>
            <w:vAlign w:val="bottom"/>
          </w:tcPr>
          <w:p w14:paraId="78B8E212" w14:textId="5D93141B" w:rsidR="008A25AA" w:rsidRDefault="006112A1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r w:rsidRPr="008A25AA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91440" distB="91440" distL="114300" distR="114300" simplePos="0" relativeHeight="251671552" behindDoc="0" locked="0" layoutInCell="1" allowOverlap="1" wp14:anchorId="3BDA8C07" wp14:editId="6A418AE9">
                      <wp:simplePos x="0" y="0"/>
                      <wp:positionH relativeFrom="margin">
                        <wp:posOffset>-68580</wp:posOffset>
                      </wp:positionH>
                      <wp:positionV relativeFrom="page">
                        <wp:posOffset>133350</wp:posOffset>
                      </wp:positionV>
                      <wp:extent cx="5303520" cy="2695575"/>
                      <wp:effectExtent l="0" t="0" r="0" b="0"/>
                      <wp:wrapSquare wrapText="bothSides"/>
                      <wp:docPr id="2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3520" cy="2695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D6FCC" w14:textId="77777777" w:rsidR="00AC367E" w:rsidRDefault="00AC367E" w:rsidP="00A56BE1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1F16826" w14:textId="2152DCC6" w:rsidR="00960445" w:rsidRPr="00A56BE1" w:rsidRDefault="0012478A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Die Arbeit im Projekt wird nach Themen aufgeteilt. </w:t>
                                  </w:r>
                                  <w:r w:rsidR="003C6F3C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Zu jedem Thema wird es einen Arbeitskreis geben. </w:t>
                                  </w:r>
                                  <w:r w:rsidR="00AF7206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ch </w:t>
                                  </w:r>
                                  <w:r w:rsidR="00DA1F73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>möchte</w:t>
                                  </w:r>
                                  <w:r w:rsidR="003C6F3C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AF7206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an folgenden </w:t>
                                  </w:r>
                                  <w:r w:rsidR="00960445" w:rsidRPr="00A56BE1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>Arbeitskreis</w:t>
                                  </w:r>
                                  <w:r w:rsidR="00AF7206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>en</w:t>
                                  </w:r>
                                  <w:r w:rsidR="00960445" w:rsidRPr="00A56BE1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teilnehmen:</w:t>
                                  </w:r>
                                </w:p>
                                <w:p w14:paraId="15353A79" w14:textId="77777777" w:rsidR="00960445" w:rsidRPr="00A56BE1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610DE11" w14:textId="2D3FFD91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Arbeitsmarkt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46817547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="00347DB0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0240F29" w14:textId="1F8A0C82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Sport </w:t>
                                  </w:r>
                                  <w:r w:rsid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und</w:t>
                                  </w: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Freizeit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25240790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Pr="00A86E16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26681B2" w14:textId="72F82E27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Bildung </w:t>
                                  </w:r>
                                  <w:r w:rsid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und</w:t>
                                  </w: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Sprache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-99356189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="00996C0B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18A4F6B" w14:textId="3806CA2B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="Segoe UI Symbol" w:hAnsi="Segoe UI Symbol" w:cs="Segoe UI Symbol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Kultur </w:t>
                                  </w:r>
                                  <w:r w:rsid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und</w:t>
                                  </w: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Religion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-74118047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="00B20F1A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15C031" w14:textId="77777777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Gesundheit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85122574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Pr="00A86E16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77B0F9C" w14:textId="55B556D7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Sozialraum, Leben im Quartier- </w:t>
                                  </w:r>
                                  <w:r w:rsid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und</w:t>
                                  </w: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Stadtteil</w:t>
                                  </w:r>
                                  <w:r w:rsidR="00A86E16"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Wohnen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-39166389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Pr="00A86E16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3523CF0E" w14:textId="1146BD18" w:rsidR="00960445" w:rsidRPr="00A86E16" w:rsidRDefault="00960445" w:rsidP="007B24D5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 w:line="276" w:lineRule="auto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</w:pP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Rassismus</w:t>
                                  </w:r>
                                  <w:r w:rsidR="00063086"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und</w:t>
                                  </w:r>
                                  <w:r w:rsidR="00063086"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50FDE"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Diskriminierung</w:t>
                                  </w:r>
                                  <w:r w:rsidR="00063086"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="00063086"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>Sicherheit, Extremismus</w:t>
                                  </w:r>
                                  <w:r w:rsidRPr="00A86E16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Platzhaltertext"/>
                                        <w:rFonts w:asciiTheme="minorHAnsi" w:hAnsiTheme="minorHAnsi" w:cstheme="minorHAnsi"/>
                                        <w:color w:val="404040" w:themeColor="text1" w:themeTint="BF"/>
                                        <w:sz w:val="22"/>
                                        <w:szCs w:val="22"/>
                                      </w:rPr>
                                      <w:id w:val="-210255578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>
                                      <w:rPr>
                                        <w:rStyle w:val="Platzhaltertext"/>
                                      </w:rPr>
                                    </w:sdtEndPr>
                                    <w:sdtContent>
                                      <w:r w:rsidRPr="00A86E16">
                                        <w:rPr>
                                          <w:rStyle w:val="Platzhaltertext"/>
                                          <w:rFonts w:ascii="MS Gothic" w:eastAsia="MS Gothic" w:hAnsi="MS Gothic" w:cstheme="minorHAnsi" w:hint="eastAsia"/>
                                          <w:color w:val="404040" w:themeColor="text1" w:themeTint="BF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651339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color w:val="404040" w:themeColor="text1" w:themeTint="BF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DA8C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5.4pt;margin-top:10.5pt;width:417.6pt;height:212.25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" filled="f" stroked="f">
                      <v:textbox>
                        <w:txbxContent>
                          <w:p w14:paraId="21ED6FCC" w14:textId="77777777" w:rsidR="00AC367E" w:rsidRDefault="00AC367E" w:rsidP="00A56BE1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1F16826" w14:textId="2152DCC6" w:rsidR="00960445" w:rsidRPr="00A56BE1" w:rsidRDefault="0012478A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Die Arbeit im Projekt wird nach Themen aufgeteilt. </w:t>
                            </w:r>
                            <w:r w:rsidR="003C6F3C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Zu jedem Thema wird es einen Arbeitskreis geben. </w:t>
                            </w:r>
                            <w:r w:rsidR="00AF720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ch </w:t>
                            </w:r>
                            <w:r w:rsidR="00DA1F73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möchte</w:t>
                            </w:r>
                            <w:r w:rsidR="003C6F3C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720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an folgenden </w:t>
                            </w:r>
                            <w:r w:rsidR="00960445" w:rsidRPr="00A56BE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Arbeitskreis</w:t>
                            </w:r>
                            <w:r w:rsidR="00AF720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en</w:t>
                            </w:r>
                            <w:r w:rsidR="00960445" w:rsidRPr="00A56BE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teilnehmen:</w:t>
                            </w:r>
                          </w:p>
                          <w:p w14:paraId="15353A79" w14:textId="77777777" w:rsidR="00960445" w:rsidRPr="00A56BE1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3610DE11" w14:textId="2D3FFD91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Arbeitsmarkt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4681754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="00347DB0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0240F29" w14:textId="1F8A0C82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Sport </w:t>
                            </w:r>
                            <w:r w:rsid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und</w:t>
                            </w: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Freizeit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2524079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Pr="00A86E16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26681B2" w14:textId="72F82E27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Bildung </w:t>
                            </w:r>
                            <w:r w:rsid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und</w:t>
                            </w: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Sprache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-9935618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="00996C0B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18A4F6B" w14:textId="3806CA2B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="Segoe UI Symbol" w:hAnsi="Segoe UI Symbol" w:cs="Segoe UI Symbol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Kultur </w:t>
                            </w:r>
                            <w:r w:rsid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und</w:t>
                            </w: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Religion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-7411804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="00B20F1A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15C031" w14:textId="77777777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Gesundheit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8512257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Pr="00A86E16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77B0F9C" w14:textId="55B556D7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Sozialraum, Leben im Quartier- </w:t>
                            </w:r>
                            <w:r w:rsid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und</w:t>
                            </w: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Stadtteil</w:t>
                            </w:r>
                            <w:r w:rsidR="00A86E16"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Wohnen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-3916638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Pr="00A86E16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3523CF0E" w14:textId="1146BD18" w:rsidR="00960445" w:rsidRPr="00A86E16" w:rsidRDefault="00960445" w:rsidP="007B24D5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 w:line="276" w:lineRule="auto"/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Rassismus</w:t>
                            </w:r>
                            <w:r w:rsidR="00063086"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und</w:t>
                            </w:r>
                            <w:r w:rsidR="00063086"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50FDE"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>Diskriminierung</w:t>
                            </w:r>
                            <w:r w:rsidR="00063086"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63086"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>Sicherheit, Extremismus</w:t>
                            </w:r>
                            <w:r w:rsidRPr="00A86E16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Platzhaltertext"/>
                                  <w:rFonts w:asciiTheme="minorHAnsi" w:hAnsiTheme="minorHAnsi" w:cstheme="minorHAnsi"/>
                                  <w:color w:val="404040" w:themeColor="text1" w:themeTint="BF"/>
                                  <w:sz w:val="22"/>
                                  <w:szCs w:val="22"/>
                                </w:rPr>
                                <w:id w:val="-21025557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Platzhaltertext"/>
                                </w:rPr>
                              </w:sdtEndPr>
                              <w:sdtContent>
                                <w:r w:rsidRPr="00A86E16">
                                  <w:rPr>
                                    <w:rStyle w:val="Platzhaltertext"/>
                                    <w:rFonts w:ascii="MS Gothic" w:eastAsia="MS Gothic" w:hAnsi="MS Gothic" w:cstheme="minorHAnsi" w:hint="eastAsia"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51339">
                              <w:rPr>
                                <w:rStyle w:val="Platzhaltertext"/>
                                <w:rFonts w:asciiTheme="minorHAnsi" w:hAnsiTheme="minorHAnsi" w:cstheme="minorHAnsi"/>
                                <w:color w:val="404040" w:themeColor="text1" w:themeTint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  <w:p w14:paraId="67C5CB9E" w14:textId="77777777" w:rsidR="00040CD7" w:rsidRPr="007F53FC" w:rsidRDefault="009A21C5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6E24B7" wp14:editId="7E8353CC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6082665</wp:posOffset>
                      </wp:positionV>
                      <wp:extent cx="3771900" cy="2200275"/>
                      <wp:effectExtent l="0" t="0" r="19050" b="2857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0BCDC8" w14:textId="77777777" w:rsidR="00186462" w:rsidRDefault="009A21C5">
                                  <w:r w:rsidRPr="003426B2">
                                    <w:rPr>
                                      <w:rFonts w:asciiTheme="minorHAnsi" w:hAnsi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und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E24B7" id="Textfeld 1" o:spid="_x0000_s1027" type="#_x0000_t202" style="position:absolute;margin-left:78.6pt;margin-top:478.95pt;width:297pt;height:17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" filled="f" strokeweight=".5pt">
                      <v:textbox>
                        <w:txbxContent>
                          <w:p w14:paraId="530BCDC8" w14:textId="77777777" w:rsidR="00186462" w:rsidRDefault="009A21C5">
                            <w:r w:rsidRPr="003426B2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und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2148A3" w14:textId="77777777" w:rsidR="000329C5" w:rsidRPr="000329C5" w:rsidRDefault="000329C5" w:rsidP="00A93466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40CD7" w:rsidRPr="008F143B" w14:paraId="58CD60F3" w14:textId="77777777" w:rsidTr="00A93466">
        <w:tc>
          <w:tcPr>
            <w:tcW w:w="5000" w:type="pct"/>
            <w:gridSpan w:val="2"/>
            <w:vAlign w:val="bottom"/>
          </w:tcPr>
          <w:p w14:paraId="4E6D7925" w14:textId="77777777" w:rsidR="00B62E32" w:rsidRPr="00B62E32" w:rsidRDefault="00B62E32" w:rsidP="00B62E32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01A6E" w:rsidRPr="00B62E32" w14:paraId="60904BEB" w14:textId="77777777" w:rsidTr="005930C5">
        <w:tc>
          <w:tcPr>
            <w:tcW w:w="5000" w:type="pct"/>
            <w:gridSpan w:val="2"/>
            <w:vAlign w:val="bottom"/>
          </w:tcPr>
          <w:p w14:paraId="16481391" w14:textId="285C97A9" w:rsidR="00B01A6E" w:rsidRPr="00B62E32" w:rsidRDefault="00B01A6E" w:rsidP="005930C5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  <w:p w14:paraId="662358F9" w14:textId="0332F1D6" w:rsidR="00B01A6E" w:rsidRDefault="00CB2A8B" w:rsidP="005930C5">
            <w:pPr>
              <w:pStyle w:val="Listenabsatz"/>
              <w:spacing w:before="240"/>
              <w:rPr>
                <w:rFonts w:asciiTheme="minorHAnsi" w:hAnsiTheme="minorHAnsi"/>
                <w:sz w:val="20"/>
                <w:szCs w:val="20"/>
              </w:rPr>
            </w:pPr>
            <w:r w:rsidRPr="008A25AA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91440" distB="91440" distL="114300" distR="114300" simplePos="0" relativeHeight="251673600" behindDoc="0" locked="0" layoutInCell="1" allowOverlap="1" wp14:anchorId="1ABD57B5" wp14:editId="25F2D94C">
                      <wp:simplePos x="0" y="0"/>
                      <wp:positionH relativeFrom="margin">
                        <wp:posOffset>7620</wp:posOffset>
                      </wp:positionH>
                      <wp:positionV relativeFrom="page">
                        <wp:posOffset>556260</wp:posOffset>
                      </wp:positionV>
                      <wp:extent cx="4297680" cy="6873240"/>
                      <wp:effectExtent l="0" t="0" r="0" b="3810"/>
                      <wp:wrapSquare wrapText="bothSides"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680" cy="6873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599931" w14:textId="77777777" w:rsidR="00B01A6E" w:rsidRPr="00A56BE1" w:rsidRDefault="00B01A6E" w:rsidP="00B01A6E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Diese </w:t>
                                  </w:r>
                                  <w:r w:rsidRPr="00A56BE1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>Themen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finde ich noch wichtig:</w:t>
                                  </w:r>
                                </w:p>
                                <w:p w14:paraId="419DB3D5" w14:textId="77777777" w:rsidR="00CB2A8B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08C8D8" w14:textId="77777777" w:rsidR="00CB2A8B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0DF7D6" w14:textId="77777777" w:rsidR="00CB2A8B" w:rsidRPr="00F473E3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 w:rsidRPr="00063371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Thema: </w:t>
                                  </w:r>
                                </w:p>
                                <w:p w14:paraId="18E99FC4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softHyphen/>
                                  </w:r>
                                  <w:r w:rsidRPr="00255ADE"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  <w:t xml:space="preserve">Beschreibung: </w:t>
                                  </w:r>
                                </w:p>
                                <w:p w14:paraId="55A2DF92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467B4CF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990620E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0EB2C4" w14:textId="77777777" w:rsidR="00CB2A8B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5ECD075" w14:textId="77777777" w:rsidR="00CB2A8B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9060EBD" w14:textId="77777777" w:rsidR="00CB2A8B" w:rsidRPr="00F473E3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Pr="00063371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Thema:</w:t>
                                  </w:r>
                                </w:p>
                                <w:p w14:paraId="78705A9F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  <w:t>Beschreibung:</w:t>
                                  </w:r>
                                </w:p>
                                <w:p w14:paraId="0951909C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Style w:val="Platzhaltertext"/>
                                      <w:rFonts w:asciiTheme="minorHAnsi" w:hAnsiTheme="minorHAnsi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25541E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18B327" w14:textId="77777777" w:rsidR="00CB2A8B" w:rsidRDefault="00CB2A8B" w:rsidP="00CB2A8B">
                                  <w:pPr>
                                    <w:spacing w:before="240"/>
                                    <w:rPr>
                                      <w:rFonts w:ascii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69DB81B" w14:textId="77777777" w:rsidR="00CB2A8B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ACD4F4" w14:textId="72AB5F28" w:rsidR="00CB2A8B" w:rsidRPr="00C80130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  <w:r w:rsidRPr="00C80130"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>Platz für sonstige Anmerkungen</w:t>
                                  </w:r>
                                  <w:r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  <w:t xml:space="preserve"> / Das ist mir noch wichtig</w:t>
                                  </w:r>
                                </w:p>
                                <w:p w14:paraId="507252E8" w14:textId="77777777" w:rsidR="00CB2A8B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b/>
                                      <w:i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E365F2" w14:textId="77777777" w:rsidR="00CB2A8B" w:rsidRPr="00EC3945" w:rsidRDefault="00CB2A8B" w:rsidP="00CB2A8B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7D3258" w14:textId="77777777" w:rsidR="00B01A6E" w:rsidRPr="00996C0B" w:rsidRDefault="00B01A6E" w:rsidP="00B01A6E">
                                  <w:pPr>
                                    <w:pBdr>
                                      <w:top w:val="single" w:sz="36" w:space="5" w:color="000000" w:themeColor="text1"/>
                                      <w:bottom w:val="single" w:sz="18" w:space="6" w:color="A3A3A3" w:themeColor="accent6" w:themeTint="99"/>
                                    </w:pBdr>
                                    <w:spacing w:after="0"/>
                                    <w:rPr>
                                      <w:rStyle w:val="Platzhaltertext"/>
                                      <w:rFonts w:asciiTheme="minorHAnsi" w:hAnsiTheme="minorHAnsi" w:cstheme="minorHAnsi"/>
                                      <w:iCs/>
                                      <w:color w:val="404040" w:themeColor="text1" w:themeTint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D57B5" id="_x0000_s1028" type="#_x0000_t202" style="position:absolute;left:0;text-align:left;margin-left:.6pt;margin-top:43.8pt;width:338.4pt;height:541.2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" filled="f" stroked="f">
                      <v:textbox>
                        <w:txbxContent>
                          <w:p w14:paraId="15599931" w14:textId="77777777" w:rsidR="00B01A6E" w:rsidRPr="00A56BE1" w:rsidRDefault="00B01A6E" w:rsidP="00B01A6E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Diese </w:t>
                            </w:r>
                            <w:r w:rsidRPr="00A56BE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Themen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 finde ich noch wichtig:</w:t>
                            </w:r>
                          </w:p>
                          <w:p w14:paraId="419DB3D5" w14:textId="77777777" w:rsidR="00CB2A8B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5A08C8D8" w14:textId="77777777" w:rsidR="00CB2A8B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1E0DF7D6" w14:textId="77777777" w:rsidR="00CB2A8B" w:rsidRPr="00F473E3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06337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Thema: </w:t>
                            </w:r>
                          </w:p>
                          <w:p w14:paraId="18E99FC4" w14:textId="77777777" w:rsidR="00CB2A8B" w:rsidRDefault="00CB2A8B" w:rsidP="00CB2A8B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softHyphen/>
                            </w:r>
                            <w:r w:rsidRPr="00255AD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Beschreibung: </w:t>
                            </w:r>
                          </w:p>
                          <w:p w14:paraId="55A2DF92" w14:textId="77777777" w:rsidR="00CB2A8B" w:rsidRDefault="00CB2A8B" w:rsidP="00CB2A8B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6467B4CF" w14:textId="77777777" w:rsidR="00CB2A8B" w:rsidRDefault="00CB2A8B" w:rsidP="00CB2A8B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7990620E" w14:textId="77777777" w:rsidR="00CB2A8B" w:rsidRDefault="00CB2A8B" w:rsidP="00CB2A8B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330EB2C4" w14:textId="77777777" w:rsidR="00CB2A8B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55ECD075" w14:textId="77777777" w:rsidR="00CB2A8B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79060EBD" w14:textId="77777777" w:rsidR="00CB2A8B" w:rsidRPr="00F473E3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063371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Thema:</w:t>
                            </w:r>
                          </w:p>
                          <w:p w14:paraId="78705A9F" w14:textId="77777777" w:rsidR="00CB2A8B" w:rsidRDefault="00CB2A8B" w:rsidP="00CB2A8B">
                            <w:pPr>
                              <w:spacing w:before="240"/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>Beschreibung:</w:t>
                            </w:r>
                          </w:p>
                          <w:p w14:paraId="0951909C" w14:textId="77777777" w:rsidR="00CB2A8B" w:rsidRDefault="00CB2A8B" w:rsidP="00CB2A8B">
                            <w:pPr>
                              <w:spacing w:before="240"/>
                              <w:rPr>
                                <w:rStyle w:val="Platzhaltertext"/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925541E" w14:textId="77777777" w:rsidR="00CB2A8B" w:rsidRDefault="00CB2A8B" w:rsidP="00CB2A8B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4818B327" w14:textId="77777777" w:rsidR="00CB2A8B" w:rsidRDefault="00CB2A8B" w:rsidP="00CB2A8B">
                            <w:pPr>
                              <w:spacing w:before="240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769DB81B" w14:textId="77777777" w:rsidR="00CB2A8B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BACD4F4" w14:textId="72AB5F28" w:rsidR="00CB2A8B" w:rsidRPr="00C80130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80130"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Platz für sonstige Anmerkungen</w:t>
                            </w:r>
                            <w:r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/ Das ist mir noch wichtig</w:t>
                            </w:r>
                          </w:p>
                          <w:p w14:paraId="507252E8" w14:textId="77777777" w:rsidR="00CB2A8B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4CE365F2" w14:textId="77777777" w:rsidR="00CB2A8B" w:rsidRPr="00EC3945" w:rsidRDefault="00CB2A8B" w:rsidP="00CB2A8B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14:paraId="1D7D3258" w14:textId="77777777" w:rsidR="00B01A6E" w:rsidRPr="00996C0B" w:rsidRDefault="00B01A6E" w:rsidP="00B01A6E">
                            <w:pPr>
                              <w:pBdr>
                                <w:top w:val="single" w:sz="36" w:space="5" w:color="000000" w:themeColor="text1"/>
                                <w:bottom w:val="single" w:sz="18" w:space="6" w:color="A3A3A3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Theme="minorHAnsi" w:hAnsiTheme="minorHAnsi" w:cstheme="minorHAnsi"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  <w:p w14:paraId="7519243E" w14:textId="77777777" w:rsidR="00B01A6E" w:rsidRPr="00B62E32" w:rsidRDefault="00B01A6E" w:rsidP="005930C5">
            <w:pPr>
              <w:spacing w:before="24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A0D2251" w14:textId="22D7F86F" w:rsidR="009E292A" w:rsidRDefault="009E292A" w:rsidP="00057596">
      <w:pPr>
        <w:spacing w:before="240"/>
        <w:rPr>
          <w:rFonts w:asciiTheme="minorHAnsi" w:hAnsiTheme="minorHAnsi"/>
          <w:sz w:val="20"/>
          <w:szCs w:val="20"/>
        </w:rPr>
      </w:pPr>
    </w:p>
    <w:p w14:paraId="44EA67AD" w14:textId="7813D1E0" w:rsidR="00A576FA" w:rsidRDefault="00A576FA">
      <w:pPr>
        <w:rPr>
          <w:rFonts w:asciiTheme="minorHAnsi" w:hAnsiTheme="minorHAnsi"/>
          <w:sz w:val="20"/>
          <w:szCs w:val="20"/>
        </w:rPr>
      </w:pPr>
    </w:p>
    <w:p w14:paraId="6F98210D" w14:textId="3B59CBE1" w:rsidR="00E3663E" w:rsidRDefault="00E3663E" w:rsidP="00192C7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eastAsia="MS Gothic" w:hAnsiTheme="minorHAnsi" w:cstheme="minorHAnsi"/>
          <w:b/>
          <w:sz w:val="20"/>
          <w:szCs w:val="20"/>
        </w:rPr>
      </w:pPr>
    </w:p>
    <w:p w14:paraId="3242AC56" w14:textId="6C1A1F77" w:rsidR="00192C77" w:rsidRPr="0012478A" w:rsidRDefault="00CB2A8B" w:rsidP="0080673E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eastAsia="MS Gothic" w:hAnsiTheme="minorHAnsi" w:cstheme="minorHAnsi"/>
          <w:bCs/>
          <w:color w:val="0070C0"/>
          <w:sz w:val="20"/>
          <w:szCs w:val="20"/>
        </w:rPr>
      </w:pPr>
      <w:r w:rsidRPr="00CB2A8B">
        <w:rPr>
          <w:rFonts w:asciiTheme="minorHAnsi" w:eastAsia="MS Gothic" w:hAnsiTheme="minorHAnsi" w:cstheme="minorHAnsi"/>
          <w:b/>
          <w:sz w:val="22"/>
          <w:szCs w:val="22"/>
        </w:rPr>
        <w:t>Ich denke, das funktioniert bei der Integration von Menschen mit unterschiedlichen Sprachen und Kulturen in Würselen gut</w:t>
      </w:r>
      <w:r>
        <w:rPr>
          <w:rFonts w:asciiTheme="minorHAnsi" w:eastAsia="MS Gothic" w:hAnsiTheme="minorHAnsi" w:cstheme="minorHAnsi"/>
          <w:b/>
          <w:sz w:val="22"/>
          <w:szCs w:val="22"/>
        </w:rPr>
        <w:t>:</w:t>
      </w:r>
    </w:p>
    <w:p w14:paraId="42DA2706" w14:textId="2A838C93" w:rsidR="0038797F" w:rsidRDefault="0038797F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275DED7B" w14:textId="187B57C7" w:rsidR="00CB2A8B" w:rsidRDefault="00CB2A8B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0F7D32E6" w14:textId="3811C93D" w:rsidR="00CB2A8B" w:rsidRDefault="00CB2A8B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7127EE4B" w14:textId="6F3D8DB6" w:rsidR="009E292A" w:rsidRDefault="009E292A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63199AF6" w14:textId="3AD6AEB5" w:rsidR="00E04811" w:rsidRDefault="00E04811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0E804026" w14:textId="3050CD8D" w:rsidR="009544B7" w:rsidRDefault="009544B7" w:rsidP="00E04811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</w:p>
    <w:p w14:paraId="7C4F3CFE" w14:textId="070D647A" w:rsidR="00A576FA" w:rsidRPr="00CB2A8B" w:rsidRDefault="00CB2A8B" w:rsidP="00CB2A8B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eastAsia="MS Gothic" w:hAnsiTheme="minorHAnsi" w:cstheme="minorHAnsi"/>
          <w:b/>
          <w:sz w:val="22"/>
          <w:szCs w:val="22"/>
        </w:rPr>
      </w:pPr>
      <w:r w:rsidRPr="00CB2A8B">
        <w:rPr>
          <w:rFonts w:asciiTheme="minorHAnsi" w:eastAsia="MS Gothic" w:hAnsiTheme="minorHAnsi" w:cstheme="minorHAnsi"/>
          <w:b/>
          <w:sz w:val="22"/>
          <w:szCs w:val="22"/>
        </w:rPr>
        <w:t>Hier sehe ich noch Probleme bei der Integration von Menschen mit unterschiedlichen Sprachen und Kulturen in Würselen:</w:t>
      </w:r>
    </w:p>
    <w:p w14:paraId="0CDC0AE4" w14:textId="6BBEA20D" w:rsidR="009E292A" w:rsidRDefault="009E292A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3815670A" w14:textId="07318650" w:rsidR="00CB2A8B" w:rsidRDefault="00CB2A8B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3ED3A20A" w14:textId="48C9AFE2" w:rsidR="00CB2A8B" w:rsidRDefault="00CB2A8B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7E3BDE10" w14:textId="4D0D7E17" w:rsidR="00CB2A8B" w:rsidRDefault="00CB2A8B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41FFDD6E" w14:textId="2D4E30D2" w:rsidR="009E292A" w:rsidRPr="0038797F" w:rsidRDefault="009E292A" w:rsidP="0038797F">
      <w:pPr>
        <w:spacing w:before="240"/>
        <w:rPr>
          <w:rFonts w:asciiTheme="minorHAnsi" w:hAnsiTheme="minorHAnsi"/>
          <w:sz w:val="20"/>
          <w:szCs w:val="20"/>
        </w:rPr>
      </w:pPr>
    </w:p>
    <w:p w14:paraId="74EA8C2A" w14:textId="38534444" w:rsidR="009E292A" w:rsidRDefault="009E292A" w:rsidP="009574AA">
      <w:pPr>
        <w:spacing w:before="240"/>
        <w:rPr>
          <w:rFonts w:asciiTheme="minorHAnsi" w:hAnsiTheme="minorHAnsi"/>
          <w:sz w:val="20"/>
          <w:szCs w:val="20"/>
        </w:rPr>
      </w:pPr>
    </w:p>
    <w:p w14:paraId="22195E94" w14:textId="2E408573" w:rsidR="00D85361" w:rsidRDefault="00872D0C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76672" behindDoc="0" locked="0" layoutInCell="1" allowOverlap="1" wp14:anchorId="0F58603D" wp14:editId="4D33E126">
            <wp:simplePos x="0" y="0"/>
            <wp:positionH relativeFrom="column">
              <wp:posOffset>50241</wp:posOffset>
            </wp:positionH>
            <wp:positionV relativeFrom="paragraph">
              <wp:posOffset>121962</wp:posOffset>
            </wp:positionV>
            <wp:extent cx="1835150" cy="69469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7C376" wp14:editId="11293C37">
                <wp:simplePos x="0" y="0"/>
                <wp:positionH relativeFrom="margin">
                  <wp:align>right</wp:align>
                </wp:positionH>
                <wp:positionV relativeFrom="paragraph">
                  <wp:posOffset>157731</wp:posOffset>
                </wp:positionV>
                <wp:extent cx="2341021" cy="480592"/>
                <wp:effectExtent l="0" t="0" r="254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021" cy="480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F2744" w14:textId="77777777" w:rsidR="00872D0C" w:rsidRPr="00872D0C" w:rsidRDefault="00872D0C" w:rsidP="00872D0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72D0C">
                              <w:rPr>
                                <w:sz w:val="14"/>
                                <w:szCs w:val="14"/>
                              </w:rPr>
                              <w:t>Mit finanzieller Unterstützung des Ministeriums für Kinder, Jugend, Familie, Gleichstellung, Flucht und Integration des Landes Nordrhein-Westfalen</w:t>
                            </w:r>
                          </w:p>
                          <w:p w14:paraId="65BA08D1" w14:textId="77777777" w:rsidR="00872D0C" w:rsidRPr="00872D0C" w:rsidRDefault="00872D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C376" id="Textfeld 6" o:spid="_x0000_s1029" type="#_x0000_t202" style="position:absolute;margin-left:133.15pt;margin-top:12.4pt;width:184.35pt;height:37.8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" fillcolor="white [3201]" stroked="f" strokeweight=".5pt">
                <v:textbox>
                  <w:txbxContent>
                    <w:p w14:paraId="021F2744" w14:textId="77777777" w:rsidR="00872D0C" w:rsidRPr="00872D0C" w:rsidRDefault="00872D0C" w:rsidP="00872D0C">
                      <w:pPr>
                        <w:rPr>
                          <w:sz w:val="14"/>
                          <w:szCs w:val="14"/>
                        </w:rPr>
                      </w:pPr>
                      <w:r w:rsidRPr="00872D0C">
                        <w:rPr>
                          <w:sz w:val="14"/>
                          <w:szCs w:val="14"/>
                        </w:rPr>
                        <w:t>Mit finanzieller Unterstützung des Ministeriums für Kinder, Jugend, Familie, Gleichstellung, Flucht und Integration des Landes Nordrhein-Westfalen</w:t>
                      </w:r>
                    </w:p>
                    <w:p w14:paraId="65BA08D1" w14:textId="77777777" w:rsidR="00872D0C" w:rsidRPr="00872D0C" w:rsidRDefault="00872D0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14:paraId="48726CD8" w14:textId="4CF8DEA0" w:rsidR="00872D0C" w:rsidRDefault="00872D0C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</w:p>
    <w:p w14:paraId="1F045C69" w14:textId="2341CC1F" w:rsidR="00872D0C" w:rsidRDefault="00872D0C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75648" behindDoc="0" locked="0" layoutInCell="1" allowOverlap="1" wp14:anchorId="17BD22B4" wp14:editId="218FD690">
            <wp:simplePos x="0" y="0"/>
            <wp:positionH relativeFrom="column">
              <wp:posOffset>3479696</wp:posOffset>
            </wp:positionH>
            <wp:positionV relativeFrom="paragraph">
              <wp:posOffset>259415</wp:posOffset>
            </wp:positionV>
            <wp:extent cx="2214000" cy="396000"/>
            <wp:effectExtent l="0" t="0" r="0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K_Kinder__Jugend__Familie__Gleichstellung__Flucht_und_Integration_Farbig_CMY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14:paraId="4F2EE2C6" w14:textId="7C4C4B7D" w:rsidR="00872D0C" w:rsidRDefault="00872D0C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</w:p>
    <w:p w14:paraId="15F8FBE4" w14:textId="083C6126" w:rsidR="00872D0C" w:rsidRDefault="00872D0C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</w:p>
    <w:p w14:paraId="0F67B5C4" w14:textId="77777777" w:rsidR="00872D0C" w:rsidRDefault="00872D0C" w:rsidP="009544B7">
      <w:pPr>
        <w:pBdr>
          <w:top w:val="single" w:sz="36" w:space="5" w:color="000000" w:themeColor="text1"/>
          <w:bottom w:val="single" w:sz="18" w:space="6" w:color="A3A3A3" w:themeColor="accent6" w:themeTint="99"/>
        </w:pBdr>
        <w:spacing w:after="0"/>
        <w:rPr>
          <w:rFonts w:asciiTheme="minorHAnsi" w:hAnsiTheme="minorHAnsi"/>
          <w:sz w:val="20"/>
          <w:szCs w:val="20"/>
        </w:rPr>
      </w:pPr>
    </w:p>
    <w:sectPr w:rsidR="00872D0C" w:rsidSect="006112A1">
      <w:headerReference w:type="default" r:id="rId13"/>
      <w:footerReference w:type="default" r:id="rId14"/>
      <w:pgSz w:w="11906" w:h="16838" w:code="9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CEFAB" w14:textId="77777777" w:rsidR="00897CEB" w:rsidRDefault="00897CEB" w:rsidP="00C9238F">
      <w:pPr>
        <w:spacing w:after="0" w:line="240" w:lineRule="auto"/>
      </w:pPr>
      <w:r>
        <w:separator/>
      </w:r>
    </w:p>
  </w:endnote>
  <w:endnote w:type="continuationSeparator" w:id="0">
    <w:p w14:paraId="54200D09" w14:textId="77777777" w:rsidR="00897CEB" w:rsidRDefault="00897CE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4D1AF7-C0E2-466A-8394-76D62136347B}"/>
    <w:embedBold r:id="rId2" w:fontKey="{0C503018-CD30-4B44-9295-9A5FA053A366}"/>
    <w:embedItalic r:id="rId3" w:fontKey="{6C89BC47-F405-4514-BFA5-E1766A81351E}"/>
    <w:embedBoldItalic r:id="rId4" w:fontKey="{17CF4B3B-A759-4F6E-AA54-BE02DFD447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F57E186-48C3-4EBB-9C80-78BA630F2006}"/>
    <w:embedBold r:id="rId6" w:fontKey="{EB0D1BB3-4206-4E06-A7C5-8409204C8550}"/>
    <w:embedItalic r:id="rId7" w:fontKey="{4788ED15-70BC-4908-BACB-0B007DCDC1C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B98C864-5833-48ED-84C9-065D8D36D8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22B6E8A-6B9F-4FE2-B56A-D13909EF7C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071BE78-CFCC-4140-9A52-943D5ADDC7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30D5A99-8437-4F84-BC54-0A6E1E1EF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471"/>
      <w:gridCol w:w="4555"/>
    </w:tblGrid>
    <w:tr w:rsidR="00003212" w:rsidRPr="00A01CCE" w14:paraId="3B5CCBCF" w14:textId="77777777" w:rsidTr="00A01CCE">
      <w:tc>
        <w:tcPr>
          <w:tcW w:w="4471" w:type="dxa"/>
          <w:vAlign w:val="center"/>
        </w:tcPr>
        <w:p w14:paraId="723D7CCE" w14:textId="77777777" w:rsidR="00003212" w:rsidRPr="00A01CCE" w:rsidRDefault="00A93466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sz w:val="20"/>
              <w:szCs w:val="20"/>
            </w:rPr>
          </w:pPr>
          <w:r w:rsidRPr="00A01CCE">
            <w:rPr>
              <w:b/>
              <w:sz w:val="20"/>
              <w:szCs w:val="20"/>
            </w:rPr>
            <w:t>Stadt Würselen</w:t>
          </w:r>
        </w:p>
        <w:p w14:paraId="3BE9E5DE" w14:textId="77777777" w:rsidR="00A93466" w:rsidRPr="00A01CCE" w:rsidRDefault="00A93466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0"/>
              <w:szCs w:val="20"/>
            </w:rPr>
          </w:pPr>
          <w:r w:rsidRPr="00A01CCE">
            <w:rPr>
              <w:b/>
              <w:sz w:val="20"/>
              <w:szCs w:val="20"/>
            </w:rPr>
            <w:t>Der Bürgermeister</w:t>
          </w:r>
        </w:p>
      </w:tc>
      <w:tc>
        <w:tcPr>
          <w:tcW w:w="4555" w:type="dxa"/>
          <w:vAlign w:val="center"/>
        </w:tcPr>
        <w:p w14:paraId="17245961" w14:textId="49AFBFD4" w:rsidR="000A6A8D" w:rsidRPr="00A01CCE" w:rsidRDefault="00DA6411" w:rsidP="00A01CCE">
          <w:pPr>
            <w:pStyle w:val="KeinLeerraum"/>
            <w:jc w:val="right"/>
            <w:rPr>
              <w:rFonts w:asciiTheme="minorHAnsi" w:hAnsiTheme="minorHAnsi"/>
              <w:b/>
              <w:sz w:val="20"/>
              <w:szCs w:val="20"/>
            </w:rPr>
          </w:pPr>
          <w:r w:rsidRPr="00A01CCE">
            <w:rPr>
              <w:rFonts w:asciiTheme="minorHAnsi" w:hAnsiTheme="minorHAnsi"/>
              <w:b/>
              <w:sz w:val="20"/>
              <w:szCs w:val="20"/>
            </w:rPr>
            <w:t xml:space="preserve">per Email an: </w:t>
          </w:r>
        </w:p>
        <w:p w14:paraId="6885AF02" w14:textId="77777777" w:rsidR="00DA6411" w:rsidRPr="00A01CCE" w:rsidRDefault="00DA6411" w:rsidP="00A01CCE">
          <w:pPr>
            <w:pStyle w:val="KeinLeerraum"/>
            <w:jc w:val="right"/>
            <w:rPr>
              <w:rFonts w:asciiTheme="minorHAnsi" w:hAnsiTheme="minorHAnsi"/>
              <w:sz w:val="20"/>
              <w:szCs w:val="20"/>
            </w:rPr>
          </w:pPr>
          <w:r w:rsidRPr="00A01CCE">
            <w:rPr>
              <w:rFonts w:asciiTheme="minorHAnsi" w:hAnsiTheme="minorHAnsi"/>
              <w:sz w:val="20"/>
              <w:szCs w:val="20"/>
            </w:rPr>
            <w:t>andrea.schmidt@wuerselen.de</w:t>
          </w:r>
        </w:p>
        <w:p w14:paraId="6B97D895" w14:textId="77777777" w:rsidR="00003212" w:rsidRPr="00A01CCE" w:rsidRDefault="00003212" w:rsidP="00A01CCE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20"/>
              <w:szCs w:val="20"/>
            </w:rPr>
          </w:pPr>
        </w:p>
      </w:tc>
    </w:tr>
    <w:tr w:rsidR="00DA6411" w:rsidRPr="00A01CCE" w14:paraId="369ACB5D" w14:textId="77777777" w:rsidTr="00A01CCE">
      <w:tc>
        <w:tcPr>
          <w:tcW w:w="4471" w:type="dxa"/>
          <w:vAlign w:val="center"/>
        </w:tcPr>
        <w:p w14:paraId="72038B74" w14:textId="77777777" w:rsidR="00DA6411" w:rsidRPr="00A01CCE" w:rsidRDefault="00DA6411" w:rsidP="00A9346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555" w:type="dxa"/>
          <w:vAlign w:val="center"/>
        </w:tcPr>
        <w:p w14:paraId="0D09D762" w14:textId="088DF9AB" w:rsidR="000A6A8D" w:rsidRPr="00A01CCE" w:rsidRDefault="00DA6411" w:rsidP="00A01CCE">
          <w:pPr>
            <w:pStyle w:val="KeinLeerraum"/>
            <w:jc w:val="right"/>
            <w:rPr>
              <w:rFonts w:asciiTheme="minorHAnsi" w:hAnsiTheme="minorHAnsi"/>
              <w:b/>
              <w:sz w:val="20"/>
              <w:szCs w:val="20"/>
            </w:rPr>
          </w:pPr>
          <w:r w:rsidRPr="00A01CCE">
            <w:rPr>
              <w:rFonts w:asciiTheme="minorHAnsi" w:hAnsiTheme="minorHAnsi"/>
              <w:b/>
              <w:sz w:val="20"/>
              <w:szCs w:val="20"/>
            </w:rPr>
            <w:t xml:space="preserve">per Post </w:t>
          </w:r>
          <w:r w:rsidR="000A6A8D" w:rsidRPr="00A01CCE">
            <w:rPr>
              <w:rFonts w:asciiTheme="minorHAnsi" w:hAnsiTheme="minorHAnsi"/>
              <w:b/>
              <w:sz w:val="20"/>
              <w:szCs w:val="20"/>
            </w:rPr>
            <w:t xml:space="preserve">an: </w:t>
          </w:r>
        </w:p>
        <w:p w14:paraId="4D986FFE" w14:textId="77777777" w:rsidR="000A6A8D" w:rsidRPr="00A01CCE" w:rsidRDefault="000A6A8D" w:rsidP="00A01CCE">
          <w:pPr>
            <w:pStyle w:val="KeinLeerraum"/>
            <w:jc w:val="right"/>
            <w:rPr>
              <w:rFonts w:asciiTheme="minorHAnsi" w:hAnsiTheme="minorHAnsi"/>
              <w:sz w:val="20"/>
              <w:szCs w:val="20"/>
            </w:rPr>
          </w:pPr>
          <w:r w:rsidRPr="00A01CCE">
            <w:rPr>
              <w:rFonts w:asciiTheme="minorHAnsi" w:hAnsiTheme="minorHAnsi"/>
              <w:sz w:val="20"/>
              <w:szCs w:val="20"/>
            </w:rPr>
            <w:t xml:space="preserve">Bürgermeister der Stadt Würselen </w:t>
          </w:r>
        </w:p>
        <w:p w14:paraId="6C0D2F40" w14:textId="284636FC" w:rsidR="00D750A6" w:rsidRPr="00A01CCE" w:rsidRDefault="00B93490" w:rsidP="00A01CCE">
          <w:pPr>
            <w:pStyle w:val="KeinLeerraum"/>
            <w:jc w:val="right"/>
            <w:rPr>
              <w:rFonts w:asciiTheme="minorHAnsi" w:hAnsiTheme="minorHAnsi"/>
              <w:sz w:val="20"/>
              <w:szCs w:val="20"/>
            </w:rPr>
          </w:pPr>
          <w:r w:rsidRPr="00A01CCE">
            <w:rPr>
              <w:rFonts w:asciiTheme="minorHAnsi" w:hAnsiTheme="minorHAnsi"/>
              <w:sz w:val="20"/>
              <w:szCs w:val="20"/>
            </w:rPr>
            <w:t>z.H. Andrea Schmidt -</w:t>
          </w:r>
          <w:r w:rsidR="000A6A8D" w:rsidRPr="00A01CCE">
            <w:rPr>
              <w:rFonts w:asciiTheme="minorHAnsi" w:hAnsiTheme="minorHAnsi"/>
              <w:sz w:val="20"/>
              <w:szCs w:val="20"/>
            </w:rPr>
            <w:t xml:space="preserve"> Integrationsbeauftragte </w:t>
          </w:r>
        </w:p>
        <w:p w14:paraId="6B186BF1" w14:textId="46AA7298" w:rsidR="000A6A8D" w:rsidRPr="00A01CCE" w:rsidRDefault="00B93490" w:rsidP="00A01CCE">
          <w:pPr>
            <w:pStyle w:val="KeinLeerraum"/>
            <w:ind w:hanging="1314"/>
            <w:jc w:val="right"/>
            <w:rPr>
              <w:rFonts w:asciiTheme="minorHAnsi" w:hAnsiTheme="minorHAnsi"/>
              <w:sz w:val="20"/>
              <w:szCs w:val="20"/>
            </w:rPr>
          </w:pPr>
          <w:r w:rsidRPr="00A01CCE">
            <w:rPr>
              <w:rFonts w:asciiTheme="minorHAnsi" w:hAnsiTheme="minorHAnsi"/>
              <w:sz w:val="20"/>
              <w:szCs w:val="20"/>
            </w:rPr>
            <w:t xml:space="preserve">             A50 - Sozialamt - </w:t>
          </w:r>
          <w:proofErr w:type="spellStart"/>
          <w:r w:rsidRPr="00A01CCE">
            <w:rPr>
              <w:rFonts w:asciiTheme="minorHAnsi" w:hAnsiTheme="minorHAnsi"/>
              <w:sz w:val="20"/>
              <w:szCs w:val="20"/>
            </w:rPr>
            <w:t>Morlaixplatz</w:t>
          </w:r>
          <w:proofErr w:type="spellEnd"/>
          <w:r w:rsidRPr="00A01CCE">
            <w:rPr>
              <w:rFonts w:asciiTheme="minorHAnsi" w:hAnsiTheme="minorHAnsi"/>
              <w:sz w:val="20"/>
              <w:szCs w:val="20"/>
            </w:rPr>
            <w:t xml:space="preserve"> 1</w:t>
          </w:r>
          <w:r w:rsidR="00A01CCE">
            <w:rPr>
              <w:rFonts w:asciiTheme="minorHAnsi" w:hAnsiTheme="minorHAnsi"/>
              <w:sz w:val="20"/>
              <w:szCs w:val="20"/>
            </w:rPr>
            <w:t>,</w:t>
          </w:r>
          <w:r w:rsidR="00255ADE" w:rsidRPr="00A01CCE">
            <w:rPr>
              <w:rFonts w:asciiTheme="minorHAnsi" w:hAnsiTheme="minorHAnsi"/>
              <w:sz w:val="20"/>
              <w:szCs w:val="20"/>
            </w:rPr>
            <w:t xml:space="preserve"> </w:t>
          </w:r>
          <w:r w:rsidR="000A6A8D" w:rsidRPr="00A01CCE">
            <w:rPr>
              <w:rFonts w:asciiTheme="minorHAnsi" w:hAnsiTheme="minorHAnsi"/>
              <w:sz w:val="20"/>
              <w:szCs w:val="20"/>
            </w:rPr>
            <w:t>52146</w:t>
          </w:r>
          <w:r w:rsidR="00A01CCE">
            <w:rPr>
              <w:rFonts w:asciiTheme="minorHAnsi" w:hAnsiTheme="minorHAnsi"/>
              <w:sz w:val="20"/>
              <w:szCs w:val="20"/>
            </w:rPr>
            <w:t> </w:t>
          </w:r>
          <w:r w:rsidR="000A6A8D" w:rsidRPr="00A01CCE">
            <w:rPr>
              <w:rFonts w:asciiTheme="minorHAnsi" w:hAnsiTheme="minorHAnsi"/>
              <w:sz w:val="20"/>
              <w:szCs w:val="20"/>
            </w:rPr>
            <w:t>Würselen</w:t>
          </w:r>
        </w:p>
        <w:p w14:paraId="22F1FF87" w14:textId="77777777" w:rsidR="00DA6411" w:rsidRPr="00A01CCE" w:rsidRDefault="00DA6411" w:rsidP="00A01CCE">
          <w:pPr>
            <w:pStyle w:val="KeinLeerraum"/>
            <w:jc w:val="right"/>
            <w:rPr>
              <w:rFonts w:asciiTheme="minorHAnsi" w:hAnsiTheme="minorHAnsi"/>
              <w:sz w:val="20"/>
              <w:szCs w:val="20"/>
            </w:rPr>
          </w:pPr>
        </w:p>
        <w:p w14:paraId="38E4A500" w14:textId="77777777" w:rsidR="00DA6411" w:rsidRPr="00A01CCE" w:rsidRDefault="00DA6411" w:rsidP="00A01CCE">
          <w:pPr>
            <w:pStyle w:val="KeinLeerraum"/>
            <w:jc w:val="right"/>
            <w:rPr>
              <w:rFonts w:asciiTheme="minorHAnsi" w:hAnsiTheme="minorHAnsi"/>
              <w:sz w:val="20"/>
              <w:szCs w:val="20"/>
            </w:rPr>
          </w:pPr>
        </w:p>
      </w:tc>
    </w:tr>
  </w:tbl>
  <w:p w14:paraId="19164CD0" w14:textId="77777777" w:rsidR="00576892" w:rsidRPr="004649B9" w:rsidRDefault="00576892" w:rsidP="00003212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E166D" w14:textId="77777777" w:rsidR="00897CEB" w:rsidRDefault="00897CEB" w:rsidP="00C9238F">
      <w:pPr>
        <w:spacing w:after="0" w:line="240" w:lineRule="auto"/>
      </w:pPr>
      <w:r>
        <w:separator/>
      </w:r>
    </w:p>
  </w:footnote>
  <w:footnote w:type="continuationSeparator" w:id="0">
    <w:p w14:paraId="2D47BA3B" w14:textId="77777777" w:rsidR="00897CEB" w:rsidRDefault="00897CE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804" w:type="dxa"/>
      <w:tblInd w:w="2268" w:type="dxa"/>
      <w:shd w:val="clear" w:color="auto" w:fill="595959" w:themeFill="text1" w:themeFillTint="A6"/>
      <w:tblLook w:val="04A0" w:firstRow="1" w:lastRow="0" w:firstColumn="1" w:lastColumn="0" w:noHBand="0" w:noVBand="1"/>
    </w:tblPr>
    <w:tblGrid>
      <w:gridCol w:w="306"/>
      <w:gridCol w:w="6498"/>
    </w:tblGrid>
    <w:tr w:rsidR="00576892" w:rsidRPr="004649B9" w14:paraId="0F1714AF" w14:textId="77777777" w:rsidTr="00371386">
      <w:trPr>
        <w:trHeight w:val="990"/>
      </w:trPr>
      <w:tc>
        <w:tcPr>
          <w:tcW w:w="306" w:type="dxa"/>
          <w:shd w:val="clear" w:color="auto" w:fill="595959" w:themeFill="text1" w:themeFillTint="A6"/>
          <w:vAlign w:val="center"/>
        </w:tcPr>
        <w:p w14:paraId="3D2B6B7D" w14:textId="77777777" w:rsidR="00576892" w:rsidRPr="004649B9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6498" w:type="dxa"/>
          <w:shd w:val="clear" w:color="auto" w:fill="595959" w:themeFill="text1" w:themeFillTint="A6"/>
          <w:vAlign w:val="center"/>
        </w:tcPr>
        <w:p w14:paraId="2633087E" w14:textId="4D1F36DA" w:rsidR="00D34E4E" w:rsidRDefault="00371386" w:rsidP="00CB2A8B">
          <w:pPr>
            <w:tabs>
              <w:tab w:val="left" w:pos="270"/>
              <w:tab w:val="center" w:pos="4680"/>
              <w:tab w:val="right" w:pos="9360"/>
            </w:tabs>
            <w:spacing w:after="0"/>
            <w:jc w:val="both"/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</w:pPr>
          <w:r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ab/>
          </w:r>
          <w:r w:rsidR="00A56BE1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Anmeldung </w:t>
          </w:r>
          <w:r w:rsidR="00D34E4E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 zur Mitarbeit </w:t>
          </w:r>
        </w:p>
        <w:p w14:paraId="571E30CD" w14:textId="418816E5" w:rsidR="00D34E4E" w:rsidRDefault="00371386" w:rsidP="00CB2A8B">
          <w:pPr>
            <w:tabs>
              <w:tab w:val="left" w:pos="240"/>
              <w:tab w:val="center" w:pos="4680"/>
              <w:tab w:val="right" w:pos="9360"/>
            </w:tabs>
            <w:spacing w:after="0"/>
            <w:jc w:val="both"/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</w:pPr>
          <w:r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ab/>
          </w:r>
          <w:r w:rsidR="00D34E4E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>am Integrationskonzept der Stadt Würselen und</w:t>
          </w:r>
        </w:p>
        <w:p w14:paraId="45C76FC1" w14:textId="1CE336E5" w:rsidR="00576892" w:rsidRPr="007F1DEA" w:rsidRDefault="00371386" w:rsidP="00CB2A8B">
          <w:pPr>
            <w:tabs>
              <w:tab w:val="left" w:pos="240"/>
              <w:tab w:val="center" w:pos="4680"/>
              <w:tab w:val="right" w:pos="9360"/>
            </w:tabs>
            <w:spacing w:after="0"/>
            <w:jc w:val="both"/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</w:pPr>
          <w:r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ab/>
          </w:r>
          <w:r w:rsidR="00D34E4E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 xml:space="preserve">der </w:t>
          </w:r>
          <w:r w:rsidR="00B01A6E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>K</w:t>
          </w:r>
          <w:r w:rsidR="00D34E4E">
            <w:rPr>
              <w:rFonts w:asciiTheme="minorHAnsi" w:eastAsia="Calibri" w:hAnsiTheme="minorHAnsi" w:cstheme="minorHAnsi"/>
              <w:b/>
              <w:noProof/>
              <w:color w:val="FFFFFF" w:themeColor="background1"/>
            </w:rPr>
            <w:t>ommunalen Präventionskette</w:t>
          </w:r>
        </w:p>
      </w:tc>
    </w:tr>
  </w:tbl>
  <w:p w14:paraId="038141B0" w14:textId="76488EFE" w:rsidR="00C9238F" w:rsidRPr="004649B9" w:rsidRDefault="009E292A" w:rsidP="00576892">
    <w:pPr>
      <w:pStyle w:val="KeinLeerraum"/>
      <w:rPr>
        <w:rFonts w:ascii="Corbel" w:hAnsi="Corbel"/>
      </w:rPr>
    </w:pPr>
    <w:r>
      <w:rPr>
        <w:rFonts w:ascii="Corbel" w:hAnsi="Corbel"/>
        <w:noProof/>
        <w:lang w:eastAsia="de-DE"/>
      </w:rPr>
      <w:drawing>
        <wp:anchor distT="0" distB="0" distL="114300" distR="114300" simplePos="0" relativeHeight="251659264" behindDoc="0" locked="0" layoutInCell="1" allowOverlap="1" wp14:anchorId="58A295B1" wp14:editId="03FB5B69">
          <wp:simplePos x="0" y="0"/>
          <wp:positionH relativeFrom="margin">
            <wp:align>left</wp:align>
          </wp:positionH>
          <wp:positionV relativeFrom="paragraph">
            <wp:posOffset>-818613</wp:posOffset>
          </wp:positionV>
          <wp:extent cx="531628" cy="861237"/>
          <wp:effectExtent l="0" t="0" r="190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628" cy="8612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A5E28"/>
    <w:multiLevelType w:val="hybridMultilevel"/>
    <w:tmpl w:val="652A599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17"/>
  </w:num>
  <w:num w:numId="15">
    <w:abstractNumId w:val="16"/>
  </w:num>
  <w:num w:numId="16">
    <w:abstractNumId w:val="25"/>
  </w:num>
  <w:num w:numId="17">
    <w:abstractNumId w:val="9"/>
  </w:num>
  <w:num w:numId="18">
    <w:abstractNumId w:val="31"/>
  </w:num>
  <w:num w:numId="19">
    <w:abstractNumId w:val="27"/>
  </w:num>
  <w:num w:numId="20">
    <w:abstractNumId w:val="22"/>
  </w:num>
  <w:num w:numId="21">
    <w:abstractNumId w:val="30"/>
  </w:num>
  <w:num w:numId="22">
    <w:abstractNumId w:val="12"/>
  </w:num>
  <w:num w:numId="23">
    <w:abstractNumId w:val="29"/>
  </w:num>
  <w:num w:numId="24">
    <w:abstractNumId w:val="11"/>
  </w:num>
  <w:num w:numId="25">
    <w:abstractNumId w:val="1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17"/>
    <w:rsid w:val="00003212"/>
    <w:rsid w:val="00021890"/>
    <w:rsid w:val="000329C5"/>
    <w:rsid w:val="000379BE"/>
    <w:rsid w:val="00040CD7"/>
    <w:rsid w:val="00052382"/>
    <w:rsid w:val="00057596"/>
    <w:rsid w:val="00063086"/>
    <w:rsid w:val="0006568A"/>
    <w:rsid w:val="00065A07"/>
    <w:rsid w:val="00076F0F"/>
    <w:rsid w:val="00084253"/>
    <w:rsid w:val="000A6A8D"/>
    <w:rsid w:val="000B6E41"/>
    <w:rsid w:val="000C046E"/>
    <w:rsid w:val="000D1F49"/>
    <w:rsid w:val="000D468E"/>
    <w:rsid w:val="00120CD2"/>
    <w:rsid w:val="0012478A"/>
    <w:rsid w:val="00164C9F"/>
    <w:rsid w:val="001727CA"/>
    <w:rsid w:val="00176E14"/>
    <w:rsid w:val="00186462"/>
    <w:rsid w:val="00192C77"/>
    <w:rsid w:val="001A056F"/>
    <w:rsid w:val="001A0856"/>
    <w:rsid w:val="001A0B16"/>
    <w:rsid w:val="001D6DCF"/>
    <w:rsid w:val="001D7241"/>
    <w:rsid w:val="001E25EC"/>
    <w:rsid w:val="001E4CB2"/>
    <w:rsid w:val="001F400F"/>
    <w:rsid w:val="001F6BD3"/>
    <w:rsid w:val="0020346B"/>
    <w:rsid w:val="002440F9"/>
    <w:rsid w:val="00250167"/>
    <w:rsid w:val="00255ADE"/>
    <w:rsid w:val="00276136"/>
    <w:rsid w:val="002938A6"/>
    <w:rsid w:val="002C56E6"/>
    <w:rsid w:val="002D3238"/>
    <w:rsid w:val="002F63A0"/>
    <w:rsid w:val="00305BCD"/>
    <w:rsid w:val="00310A6E"/>
    <w:rsid w:val="00331703"/>
    <w:rsid w:val="00337849"/>
    <w:rsid w:val="003426B2"/>
    <w:rsid w:val="00347DB0"/>
    <w:rsid w:val="00361E11"/>
    <w:rsid w:val="00371386"/>
    <w:rsid w:val="00377D5F"/>
    <w:rsid w:val="0038378D"/>
    <w:rsid w:val="0038797F"/>
    <w:rsid w:val="00392D17"/>
    <w:rsid w:val="003A68E8"/>
    <w:rsid w:val="003C6BD9"/>
    <w:rsid w:val="003C6F3C"/>
    <w:rsid w:val="003D2CEF"/>
    <w:rsid w:val="003E3AA5"/>
    <w:rsid w:val="003F0847"/>
    <w:rsid w:val="0040090B"/>
    <w:rsid w:val="00400A47"/>
    <w:rsid w:val="0040330C"/>
    <w:rsid w:val="00437B62"/>
    <w:rsid w:val="004620C5"/>
    <w:rsid w:val="0046302A"/>
    <w:rsid w:val="004649B9"/>
    <w:rsid w:val="004766E8"/>
    <w:rsid w:val="004860B3"/>
    <w:rsid w:val="00487D2D"/>
    <w:rsid w:val="00493526"/>
    <w:rsid w:val="004D5D62"/>
    <w:rsid w:val="004E06BF"/>
    <w:rsid w:val="004E5717"/>
    <w:rsid w:val="00506558"/>
    <w:rsid w:val="005112D0"/>
    <w:rsid w:val="00534110"/>
    <w:rsid w:val="00545F97"/>
    <w:rsid w:val="00565149"/>
    <w:rsid w:val="00576892"/>
    <w:rsid w:val="00577E06"/>
    <w:rsid w:val="005921F3"/>
    <w:rsid w:val="005A3BF7"/>
    <w:rsid w:val="005A4445"/>
    <w:rsid w:val="005A63B1"/>
    <w:rsid w:val="005C4799"/>
    <w:rsid w:val="005C6E3B"/>
    <w:rsid w:val="005E1F0B"/>
    <w:rsid w:val="005E6434"/>
    <w:rsid w:val="005F2035"/>
    <w:rsid w:val="005F7990"/>
    <w:rsid w:val="006112A1"/>
    <w:rsid w:val="00611789"/>
    <w:rsid w:val="0063739C"/>
    <w:rsid w:val="00646EC2"/>
    <w:rsid w:val="00650FDE"/>
    <w:rsid w:val="00651339"/>
    <w:rsid w:val="006C47FF"/>
    <w:rsid w:val="006E2949"/>
    <w:rsid w:val="006F03B9"/>
    <w:rsid w:val="006F0572"/>
    <w:rsid w:val="006F2A7F"/>
    <w:rsid w:val="007120F4"/>
    <w:rsid w:val="00714ECF"/>
    <w:rsid w:val="007300FF"/>
    <w:rsid w:val="00745A84"/>
    <w:rsid w:val="00752F4A"/>
    <w:rsid w:val="00756CE8"/>
    <w:rsid w:val="00761ECF"/>
    <w:rsid w:val="00770F25"/>
    <w:rsid w:val="007721CC"/>
    <w:rsid w:val="007842BE"/>
    <w:rsid w:val="007A35A8"/>
    <w:rsid w:val="007B0A85"/>
    <w:rsid w:val="007B24D5"/>
    <w:rsid w:val="007C2B77"/>
    <w:rsid w:val="007C6A52"/>
    <w:rsid w:val="007C7DF0"/>
    <w:rsid w:val="007F1DEA"/>
    <w:rsid w:val="007F53FC"/>
    <w:rsid w:val="0080673E"/>
    <w:rsid w:val="0082043E"/>
    <w:rsid w:val="008276FB"/>
    <w:rsid w:val="00832A4C"/>
    <w:rsid w:val="00866DCD"/>
    <w:rsid w:val="00872D0C"/>
    <w:rsid w:val="00897670"/>
    <w:rsid w:val="00897CEB"/>
    <w:rsid w:val="008A25AA"/>
    <w:rsid w:val="008B0E32"/>
    <w:rsid w:val="008E203A"/>
    <w:rsid w:val="008F143B"/>
    <w:rsid w:val="0091229C"/>
    <w:rsid w:val="00920221"/>
    <w:rsid w:val="009379B6"/>
    <w:rsid w:val="00940E73"/>
    <w:rsid w:val="009544B7"/>
    <w:rsid w:val="009574AA"/>
    <w:rsid w:val="00960445"/>
    <w:rsid w:val="0096308C"/>
    <w:rsid w:val="00964C0D"/>
    <w:rsid w:val="00974164"/>
    <w:rsid w:val="00981A08"/>
    <w:rsid w:val="0098597D"/>
    <w:rsid w:val="00996C0B"/>
    <w:rsid w:val="009A21C5"/>
    <w:rsid w:val="009C26C7"/>
    <w:rsid w:val="009E292A"/>
    <w:rsid w:val="009F619A"/>
    <w:rsid w:val="009F6DDE"/>
    <w:rsid w:val="00A01CCE"/>
    <w:rsid w:val="00A06550"/>
    <w:rsid w:val="00A14430"/>
    <w:rsid w:val="00A1613A"/>
    <w:rsid w:val="00A224E5"/>
    <w:rsid w:val="00A370A8"/>
    <w:rsid w:val="00A4579C"/>
    <w:rsid w:val="00A47EB5"/>
    <w:rsid w:val="00A56BE1"/>
    <w:rsid w:val="00A576FA"/>
    <w:rsid w:val="00A724BD"/>
    <w:rsid w:val="00A74EB5"/>
    <w:rsid w:val="00A8265C"/>
    <w:rsid w:val="00A86E16"/>
    <w:rsid w:val="00A93466"/>
    <w:rsid w:val="00AC367E"/>
    <w:rsid w:val="00AC4A90"/>
    <w:rsid w:val="00AC6940"/>
    <w:rsid w:val="00AF6BFE"/>
    <w:rsid w:val="00AF7206"/>
    <w:rsid w:val="00B01A6E"/>
    <w:rsid w:val="00B02A78"/>
    <w:rsid w:val="00B15A1B"/>
    <w:rsid w:val="00B20F1A"/>
    <w:rsid w:val="00B62E32"/>
    <w:rsid w:val="00B65E55"/>
    <w:rsid w:val="00B67492"/>
    <w:rsid w:val="00B93490"/>
    <w:rsid w:val="00BA6AD2"/>
    <w:rsid w:val="00BD4753"/>
    <w:rsid w:val="00BD5CB1"/>
    <w:rsid w:val="00BE62EE"/>
    <w:rsid w:val="00BF56EF"/>
    <w:rsid w:val="00C003BA"/>
    <w:rsid w:val="00C15347"/>
    <w:rsid w:val="00C26236"/>
    <w:rsid w:val="00C33F08"/>
    <w:rsid w:val="00C37D43"/>
    <w:rsid w:val="00C46878"/>
    <w:rsid w:val="00C9238F"/>
    <w:rsid w:val="00C95E00"/>
    <w:rsid w:val="00C96307"/>
    <w:rsid w:val="00CB2A8B"/>
    <w:rsid w:val="00CB4A51"/>
    <w:rsid w:val="00CD4532"/>
    <w:rsid w:val="00CD47B0"/>
    <w:rsid w:val="00CD55A3"/>
    <w:rsid w:val="00CE0829"/>
    <w:rsid w:val="00CE6104"/>
    <w:rsid w:val="00CE63C7"/>
    <w:rsid w:val="00CE7918"/>
    <w:rsid w:val="00D16163"/>
    <w:rsid w:val="00D34E4E"/>
    <w:rsid w:val="00D71A19"/>
    <w:rsid w:val="00D750A6"/>
    <w:rsid w:val="00D85361"/>
    <w:rsid w:val="00DA0D87"/>
    <w:rsid w:val="00DA1F73"/>
    <w:rsid w:val="00DA6411"/>
    <w:rsid w:val="00DB3FAD"/>
    <w:rsid w:val="00DF7A92"/>
    <w:rsid w:val="00E0076D"/>
    <w:rsid w:val="00E04811"/>
    <w:rsid w:val="00E3663E"/>
    <w:rsid w:val="00E40640"/>
    <w:rsid w:val="00E44B30"/>
    <w:rsid w:val="00E53AE0"/>
    <w:rsid w:val="00E61C09"/>
    <w:rsid w:val="00E71A80"/>
    <w:rsid w:val="00EA5850"/>
    <w:rsid w:val="00EA7373"/>
    <w:rsid w:val="00EB3B58"/>
    <w:rsid w:val="00EC5B8A"/>
    <w:rsid w:val="00EC7359"/>
    <w:rsid w:val="00EE3054"/>
    <w:rsid w:val="00EE391D"/>
    <w:rsid w:val="00F00606"/>
    <w:rsid w:val="00F01256"/>
    <w:rsid w:val="00F24FDB"/>
    <w:rsid w:val="00F31D4A"/>
    <w:rsid w:val="00F529F3"/>
    <w:rsid w:val="00F63EEB"/>
    <w:rsid w:val="00F6756D"/>
    <w:rsid w:val="00F802F2"/>
    <w:rsid w:val="00F80EB9"/>
    <w:rsid w:val="00F81886"/>
    <w:rsid w:val="00FC5659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DDA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  <w:style w:type="paragraph" w:customStyle="1" w:styleId="TabelleLabel">
    <w:name w:val="TabelleLabel"/>
    <w:qFormat/>
    <w:rsid w:val="000329C5"/>
    <w:pPr>
      <w:widowControl w:val="0"/>
      <w:tabs>
        <w:tab w:val="left" w:pos="5102"/>
      </w:tabs>
      <w:spacing w:after="113" w:line="240" w:lineRule="auto"/>
    </w:pPr>
    <w:rPr>
      <w:rFonts w:ascii="Arial" w:eastAsia="DejaVu Sans" w:hAnsi="Arial" w:cs="DejaVu Sans"/>
      <w:b/>
      <w:color w:val="999999"/>
      <w:spacing w:val="4"/>
      <w:sz w:val="22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mandr\AppData\Roaming\Microsoft\Templates\Bargeld-Spende%20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04E9CAA3D741A38F71486F09C7EB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D304C1-3801-4923-A78D-16E5E2B1C3D1}"/>
      </w:docPartPr>
      <w:docPartBody>
        <w:p w:rsidR="004010D3" w:rsidRDefault="004010D3">
          <w:pPr>
            <w:pStyle w:val="9404E9CAA3D741A38F71486F09C7EBDB"/>
          </w:pPr>
          <w:r w:rsidRPr="00C33F08">
            <w:rPr>
              <w:lang w:bidi="de-DE"/>
            </w:rPr>
            <w:t>Vorname</w:t>
          </w:r>
        </w:p>
      </w:docPartBody>
    </w:docPart>
    <w:docPart>
      <w:docPartPr>
        <w:name w:val="428B8E3357D44DC89C1B57C29674C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49F62E-3795-4318-8948-281BE71378E3}"/>
      </w:docPartPr>
      <w:docPartBody>
        <w:p w:rsidR="004010D3" w:rsidRDefault="004010D3">
          <w:pPr>
            <w:pStyle w:val="428B8E3357D44DC89C1B57C29674C8CF"/>
          </w:pPr>
          <w:r w:rsidRPr="00C33F08">
            <w:rPr>
              <w:lang w:bidi="de-DE"/>
            </w:rPr>
            <w:t>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D3"/>
    <w:rsid w:val="000432EB"/>
    <w:rsid w:val="000B1AED"/>
    <w:rsid w:val="001234B1"/>
    <w:rsid w:val="001E112C"/>
    <w:rsid w:val="002513EF"/>
    <w:rsid w:val="004010D3"/>
    <w:rsid w:val="0060421F"/>
    <w:rsid w:val="00613086"/>
    <w:rsid w:val="009A43A9"/>
    <w:rsid w:val="00DD6BC1"/>
    <w:rsid w:val="00EB05D0"/>
    <w:rsid w:val="00F7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404E9CAA3D741A38F71486F09C7EBDB">
    <w:name w:val="9404E9CAA3D741A38F71486F09C7EBDB"/>
  </w:style>
  <w:style w:type="paragraph" w:customStyle="1" w:styleId="428B8E3357D44DC89C1B57C29674C8CF">
    <w:name w:val="428B8E3357D44DC89C1B57C29674C8CF"/>
  </w:style>
  <w:style w:type="paragraph" w:customStyle="1" w:styleId="8DCC47C6CC9140129DB6583E9482BC06">
    <w:name w:val="8DCC47C6CC9140129DB6583E9482BC06"/>
  </w:style>
  <w:style w:type="character" w:styleId="Platzhaltertext">
    <w:name w:val="Placeholder Text"/>
    <w:basedOn w:val="Absatz-Standardschriftart"/>
    <w:uiPriority w:val="99"/>
    <w:semiHidden/>
    <w:rsid w:val="002513EF"/>
    <w:rPr>
      <w:rFonts w:ascii="Calibri" w:hAnsi="Calibri"/>
      <w:color w:val="808080"/>
    </w:rPr>
  </w:style>
  <w:style w:type="paragraph" w:customStyle="1" w:styleId="9D756710A446401983F6744BC0F24588">
    <w:name w:val="9D756710A446401983F6744BC0F24588"/>
    <w:rsid w:val="00613086"/>
  </w:style>
  <w:style w:type="paragraph" w:customStyle="1" w:styleId="D9CA1522E58246CD85A5918F2A3FFFC9">
    <w:name w:val="D9CA1522E58246CD85A5918F2A3FFFC9"/>
    <w:rsid w:val="00613086"/>
  </w:style>
  <w:style w:type="paragraph" w:customStyle="1" w:styleId="EB7CB3053E964E028228AF3A830BF2F6">
    <w:name w:val="EB7CB3053E964E028228AF3A830BF2F6"/>
    <w:rsid w:val="00613086"/>
  </w:style>
  <w:style w:type="paragraph" w:customStyle="1" w:styleId="66F1571585FE4672B76A97DBB0187988">
    <w:name w:val="66F1571585FE4672B76A97DBB0187988"/>
    <w:rsid w:val="009A43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D2C68D-B7B9-42AB-8E9D-26B5D4413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3</Pages>
  <Words>116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2023-01-19T13:21:00Z</dcterms:created>
  <dcterms:modified xsi:type="dcterms:W3CDTF">2023-01-19T13:22:00Z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