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page" w:horzAnchor="margin" w:tblpY="310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2183"/>
        <w:gridCol w:w="2264"/>
      </w:tblGrid>
      <w:tr w:rsidR="00C9238F" w:rsidRPr="008F143B" w14:paraId="66C6B319" w14:textId="77777777" w:rsidTr="002440F9">
        <w:sdt>
          <w:sdtPr>
            <w:rPr>
              <w:rFonts w:asciiTheme="minorHAnsi" w:hAnsiTheme="minorHAnsi"/>
              <w:sz w:val="20"/>
              <w:szCs w:val="20"/>
            </w:rPr>
            <w:id w:val="1621259925"/>
            <w:placeholder>
              <w:docPart w:val="9404E9CAA3D741A38F71486F09C7EB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27" w:type="pct"/>
                <w:vAlign w:val="bottom"/>
              </w:tcPr>
              <w:p w14:paraId="246A738A" w14:textId="77777777" w:rsidR="00C9238F" w:rsidRPr="008F143B" w:rsidRDefault="00C96307" w:rsidP="00A93466">
                <w:pPr>
                  <w:spacing w:before="240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F143B">
                  <w:rPr>
                    <w:rFonts w:asciiTheme="minorHAnsi" w:hAnsiTheme="minorHAnsi"/>
                    <w:sz w:val="20"/>
                    <w:szCs w:val="20"/>
                    <w:lang w:bidi="de-DE"/>
                  </w:rPr>
                  <w:t>Vorname</w:t>
                </w:r>
              </w:p>
            </w:tc>
          </w:sdtContent>
        </w:sdt>
        <w:tc>
          <w:tcPr>
            <w:tcW w:w="2473" w:type="pct"/>
            <w:gridSpan w:val="2"/>
            <w:tcBorders>
              <w:bottom w:val="single" w:sz="4" w:space="0" w:color="auto"/>
            </w:tcBorders>
            <w:vAlign w:val="bottom"/>
          </w:tcPr>
          <w:p w14:paraId="22DF2CCF" w14:textId="410B771C" w:rsidR="00C9238F" w:rsidRPr="008F143B" w:rsidRDefault="00063371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4E0AD7" wp14:editId="1E11819E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-599440</wp:posOffset>
                      </wp:positionV>
                      <wp:extent cx="1897380" cy="533400"/>
                      <wp:effectExtent l="0" t="0" r="26670" b="1905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738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A29EFC" w14:textId="1BDDBA2C" w:rsidR="009A21C5" w:rsidRDefault="009C26C7" w:rsidP="009C26C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Weiterführende Informationen</w:t>
                                  </w:r>
                                </w:p>
                                <w:p w14:paraId="63BA0C90" w14:textId="244827E4" w:rsidR="009A21C5" w:rsidRPr="00756CE8" w:rsidRDefault="00C80130" w:rsidP="009C26C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1" w:history="1">
                                    <w:r w:rsidR="009C26C7" w:rsidRPr="009C26C7">
                                      <w:rPr>
                                        <w:rStyle w:val="Hyperlink"/>
                                        <w:color w:val="auto"/>
                                        <w:sz w:val="18"/>
                                        <w:szCs w:val="18"/>
                                      </w:rPr>
                                      <w:t>www.wuerselen.de</w:t>
                                    </w:r>
                                  </w:hyperlink>
                                  <w:r w:rsidR="00725BDE">
                                    <w:rPr>
                                      <w:rStyle w:val="Hyperlink"/>
                                      <w:color w:val="auto"/>
                                      <w:sz w:val="18"/>
                                      <w:szCs w:val="18"/>
                                    </w:rPr>
                                    <w:t>/vielfaltgestalten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4E0A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" o:spid="_x0000_s1026" type="#_x0000_t202" style="position:absolute;margin-left:113.05pt;margin-top:-47.2pt;width:149.4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" fillcolor="white [3201]" strokeweight=".5pt">
                      <v:textbox>
                        <w:txbxContent>
                          <w:p w14:paraId="72A29EFC" w14:textId="1BDDBA2C" w:rsidR="009A21C5" w:rsidRDefault="009C26C7" w:rsidP="009C26C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Weiterführende Informationen</w:t>
                            </w:r>
                          </w:p>
                          <w:p w14:paraId="63BA0C90" w14:textId="244827E4" w:rsidR="009A21C5" w:rsidRPr="00756CE8" w:rsidRDefault="00CF2005" w:rsidP="009C26C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="009C26C7" w:rsidRPr="009C26C7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</w:rPr>
                                <w:t>www.wuerselen.de</w:t>
                              </w:r>
                            </w:hyperlink>
                            <w:r w:rsidR="00725BDE">
                              <w:rPr>
                                <w:rStyle w:val="Hyperlink"/>
                                <w:color w:val="auto"/>
                                <w:sz w:val="18"/>
                                <w:szCs w:val="18"/>
                              </w:rPr>
                              <w:t>/vielfaltgestalten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E6DD4E" wp14:editId="2E24D308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-654050</wp:posOffset>
                      </wp:positionV>
                      <wp:extent cx="1996440" cy="632460"/>
                      <wp:effectExtent l="0" t="0" r="22860" b="1524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440" cy="63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48E6C" id="Rechteck 5" o:spid="_x0000_s1026" style="position:absolute;margin-left:109.95pt;margin-top:-51.5pt;width:157.2pt;height:4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" filled="f" strokecolor="black [3213]" strokeweight="1pt"/>
                  </w:pict>
                </mc:Fallback>
              </mc:AlternateContent>
            </w:r>
          </w:p>
        </w:tc>
      </w:tr>
      <w:tr w:rsidR="00C9238F" w:rsidRPr="008F143B" w14:paraId="568A56B8" w14:textId="77777777" w:rsidTr="002440F9">
        <w:sdt>
          <w:sdtPr>
            <w:rPr>
              <w:rFonts w:asciiTheme="minorHAnsi" w:hAnsiTheme="minorHAnsi"/>
              <w:sz w:val="20"/>
              <w:szCs w:val="20"/>
            </w:rPr>
            <w:id w:val="-1470592894"/>
            <w:placeholder>
              <w:docPart w:val="428B8E3357D44DC89C1B57C29674C8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27" w:type="pct"/>
                <w:vAlign w:val="bottom"/>
              </w:tcPr>
              <w:p w14:paraId="6FD1C53C" w14:textId="77777777" w:rsidR="00C9238F" w:rsidRPr="008F143B" w:rsidRDefault="00C96307" w:rsidP="00A93466">
                <w:pPr>
                  <w:spacing w:before="240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F143B">
                  <w:rPr>
                    <w:rFonts w:asciiTheme="minorHAnsi" w:hAnsiTheme="minorHAnsi"/>
                    <w:sz w:val="20"/>
                    <w:szCs w:val="20"/>
                    <w:lang w:bidi="de-DE"/>
                  </w:rPr>
                  <w:t>Nachname</w:t>
                </w:r>
              </w:p>
            </w:tc>
          </w:sdtContent>
        </w:sdt>
        <w:tc>
          <w:tcPr>
            <w:tcW w:w="2473" w:type="pct"/>
            <w:gridSpan w:val="2"/>
            <w:tcBorders>
              <w:bottom w:val="single" w:sz="4" w:space="0" w:color="auto"/>
            </w:tcBorders>
            <w:vAlign w:val="bottom"/>
          </w:tcPr>
          <w:p w14:paraId="5D887200" w14:textId="77777777" w:rsidR="00C9238F" w:rsidRPr="008F143B" w:rsidRDefault="00C9238F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9238F" w:rsidRPr="008F143B" w14:paraId="493479E5" w14:textId="77777777" w:rsidTr="002440F9">
        <w:sdt>
          <w:sdtPr>
            <w:rPr>
              <w:rFonts w:asciiTheme="minorHAnsi" w:hAnsiTheme="minorHAnsi"/>
              <w:sz w:val="20"/>
              <w:szCs w:val="20"/>
            </w:rPr>
            <w:id w:val="-965116832"/>
            <w:placeholder>
              <w:docPart w:val="8DCC47C6CC9140129DB6583E9482BC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27" w:type="pct"/>
                <w:vAlign w:val="bottom"/>
              </w:tcPr>
              <w:p w14:paraId="142DC031" w14:textId="77777777" w:rsidR="00C9238F" w:rsidRPr="008F143B" w:rsidRDefault="00C96307" w:rsidP="00A93466">
                <w:pPr>
                  <w:spacing w:before="240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F143B">
                  <w:rPr>
                    <w:rFonts w:asciiTheme="minorHAnsi" w:hAnsiTheme="minorHAnsi"/>
                    <w:sz w:val="20"/>
                    <w:szCs w:val="20"/>
                    <w:lang w:bidi="de-DE"/>
                  </w:rPr>
                  <w:t>E-Mail</w:t>
                </w:r>
              </w:p>
            </w:tc>
          </w:sdtContent>
        </w:sdt>
        <w:tc>
          <w:tcPr>
            <w:tcW w:w="2473" w:type="pct"/>
            <w:gridSpan w:val="2"/>
            <w:tcBorders>
              <w:bottom w:val="single" w:sz="4" w:space="0" w:color="auto"/>
            </w:tcBorders>
            <w:vAlign w:val="bottom"/>
          </w:tcPr>
          <w:p w14:paraId="3A32C821" w14:textId="77777777" w:rsidR="00C9238F" w:rsidRPr="008F143B" w:rsidRDefault="00C9238F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9238F" w:rsidRPr="008F143B" w14:paraId="7CFA8378" w14:textId="77777777" w:rsidTr="00A93466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7D353335" w14:textId="59947DD2" w:rsidR="00C9238F" w:rsidRPr="008F143B" w:rsidRDefault="00C9238F" w:rsidP="00A93466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C9238F" w:rsidRPr="008F143B" w14:paraId="7AFDBF57" w14:textId="77777777" w:rsidTr="002440F9">
        <w:tc>
          <w:tcPr>
            <w:tcW w:w="3740" w:type="pct"/>
            <w:gridSpan w:val="2"/>
            <w:vAlign w:val="bottom"/>
          </w:tcPr>
          <w:p w14:paraId="31927F51" w14:textId="249C22F6" w:rsidR="00C9238F" w:rsidRPr="008F143B" w:rsidRDefault="00C80130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43227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08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6308C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040CD7">
              <w:rPr>
                <w:rFonts w:asciiTheme="minorHAnsi" w:hAnsiTheme="minorHAnsi"/>
                <w:sz w:val="20"/>
                <w:szCs w:val="20"/>
              </w:rPr>
              <w:t xml:space="preserve">Ich nehme teil </w:t>
            </w:r>
            <w:r w:rsidR="009E292A">
              <w:rPr>
                <w:rFonts w:asciiTheme="minorHAnsi" w:hAnsiTheme="minorHAnsi"/>
                <w:sz w:val="20"/>
                <w:szCs w:val="20"/>
              </w:rPr>
              <w:t xml:space="preserve">als </w:t>
            </w:r>
            <w:proofErr w:type="spellStart"/>
            <w:r w:rsidR="009E292A">
              <w:rPr>
                <w:rFonts w:asciiTheme="minorHAnsi" w:hAnsiTheme="minorHAnsi"/>
                <w:sz w:val="20"/>
                <w:szCs w:val="20"/>
              </w:rPr>
              <w:t>Vertreter:</w:t>
            </w:r>
            <w:r w:rsidR="00040CD7">
              <w:rPr>
                <w:rFonts w:asciiTheme="minorHAnsi" w:hAnsiTheme="minorHAnsi"/>
                <w:sz w:val="20"/>
                <w:szCs w:val="20"/>
              </w:rPr>
              <w:t>in</w:t>
            </w:r>
            <w:proofErr w:type="spellEnd"/>
            <w:r w:rsidR="00040CD7">
              <w:rPr>
                <w:rFonts w:asciiTheme="minorHAnsi" w:hAnsiTheme="minorHAnsi"/>
                <w:sz w:val="20"/>
                <w:szCs w:val="20"/>
              </w:rPr>
              <w:t xml:space="preserve"> folgender Institution</w:t>
            </w:r>
            <w:r w:rsidR="00EC741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A6411">
              <w:rPr>
                <w:rFonts w:asciiTheme="minorHAnsi" w:hAnsiTheme="minorHAnsi"/>
                <w:sz w:val="20"/>
                <w:szCs w:val="20"/>
              </w:rPr>
              <w:t>//Organisation</w:t>
            </w:r>
          </w:p>
        </w:tc>
        <w:tc>
          <w:tcPr>
            <w:tcW w:w="1260" w:type="pct"/>
            <w:tcBorders>
              <w:bottom w:val="single" w:sz="4" w:space="0" w:color="auto"/>
            </w:tcBorders>
            <w:vAlign w:val="bottom"/>
          </w:tcPr>
          <w:p w14:paraId="5C2B0F7B" w14:textId="77777777" w:rsidR="00C9238F" w:rsidRPr="008F143B" w:rsidRDefault="00C9238F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E0829" w:rsidRPr="008F143B" w14:paraId="397FCF96" w14:textId="77777777" w:rsidTr="00A93466">
        <w:trPr>
          <w:trHeight w:val="576"/>
        </w:trPr>
        <w:tc>
          <w:tcPr>
            <w:tcW w:w="5000" w:type="pct"/>
            <w:gridSpan w:val="3"/>
            <w:vAlign w:val="bottom"/>
          </w:tcPr>
          <w:p w14:paraId="73A26EC1" w14:textId="32168294" w:rsidR="00CE0829" w:rsidRDefault="00C80130" w:rsidP="0096308C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273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08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6308C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CE0829">
              <w:rPr>
                <w:rFonts w:asciiTheme="minorHAnsi" w:hAnsiTheme="minorHAnsi"/>
                <w:sz w:val="20"/>
                <w:szCs w:val="20"/>
              </w:rPr>
              <w:t>Ich nehme unabhängig von einer Institution</w:t>
            </w:r>
            <w:r w:rsidR="00EC741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A6411">
              <w:rPr>
                <w:rFonts w:asciiTheme="minorHAnsi" w:hAnsiTheme="minorHAnsi"/>
                <w:sz w:val="20"/>
                <w:szCs w:val="20"/>
              </w:rPr>
              <w:t>// Organisation</w:t>
            </w:r>
            <w:r w:rsidR="00CE0829">
              <w:rPr>
                <w:rFonts w:asciiTheme="minorHAnsi" w:hAnsiTheme="minorHAnsi"/>
                <w:sz w:val="20"/>
                <w:szCs w:val="20"/>
              </w:rPr>
              <w:t xml:space="preserve"> teil </w:t>
            </w:r>
            <w:r w:rsidR="00F529F3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C9238F" w:rsidRPr="008F143B" w14:paraId="42E2252C" w14:textId="77777777" w:rsidTr="007F1DEA">
        <w:trPr>
          <w:trHeight w:val="1595"/>
        </w:trPr>
        <w:tc>
          <w:tcPr>
            <w:tcW w:w="5000" w:type="pct"/>
            <w:gridSpan w:val="3"/>
            <w:vAlign w:val="bottom"/>
          </w:tcPr>
          <w:p w14:paraId="240182AE" w14:textId="57A22B95" w:rsidR="006C47FF" w:rsidRPr="006C47FF" w:rsidRDefault="006C47FF" w:rsidP="00A93466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Y="1477"/>
              <w:tblOverlap w:val="never"/>
              <w:tblW w:w="10391" w:type="dxa"/>
              <w:shd w:val="clear" w:color="auto" w:fill="595959" w:themeFill="text1" w:themeFillTint="A6"/>
              <w:tblLook w:val="04A0" w:firstRow="1" w:lastRow="0" w:firstColumn="1" w:lastColumn="0" w:noHBand="0" w:noVBand="1"/>
            </w:tblPr>
            <w:tblGrid>
              <w:gridCol w:w="311"/>
              <w:gridCol w:w="10080"/>
            </w:tblGrid>
            <w:tr w:rsidR="006C47FF" w:rsidRPr="004649B9" w14:paraId="39C576C1" w14:textId="77777777" w:rsidTr="00EC3945">
              <w:trPr>
                <w:trHeight w:val="181"/>
              </w:trPr>
              <w:tc>
                <w:tcPr>
                  <w:tcW w:w="311" w:type="dxa"/>
                  <w:shd w:val="clear" w:color="auto" w:fill="595959" w:themeFill="text1" w:themeFillTint="A6"/>
                  <w:vAlign w:val="center"/>
                </w:tcPr>
                <w:p w14:paraId="68FF0661" w14:textId="77777777" w:rsidR="006C47FF" w:rsidRPr="004649B9" w:rsidRDefault="006C47FF" w:rsidP="006C47FF">
                  <w:pPr>
                    <w:tabs>
                      <w:tab w:val="center" w:pos="4680"/>
                      <w:tab w:val="right" w:pos="9360"/>
                    </w:tabs>
                    <w:spacing w:after="0"/>
                    <w:rPr>
                      <w:rFonts w:ascii="Corbel" w:eastAsia="Calibri" w:hAnsi="Corbel" w:cs="Times New Roman"/>
                      <w:b/>
                      <w:noProof/>
                      <w:color w:val="FFFFFF" w:themeColor="background1"/>
                      <w:sz w:val="44"/>
                      <w:szCs w:val="24"/>
                    </w:rPr>
                  </w:pPr>
                </w:p>
              </w:tc>
              <w:tc>
                <w:tcPr>
                  <w:tcW w:w="10080" w:type="dxa"/>
                  <w:shd w:val="clear" w:color="auto" w:fill="595959" w:themeFill="text1" w:themeFillTint="A6"/>
                  <w:vAlign w:val="center"/>
                </w:tcPr>
                <w:p w14:paraId="1AA4A7C8" w14:textId="77777777" w:rsidR="006C47FF" w:rsidRPr="001D7241" w:rsidRDefault="006C47FF" w:rsidP="006C47FF">
                  <w:pPr>
                    <w:tabs>
                      <w:tab w:val="center" w:pos="4680"/>
                      <w:tab w:val="right" w:pos="9360"/>
                    </w:tabs>
                    <w:spacing w:after="0"/>
                    <w:rPr>
                      <w:rFonts w:ascii="Corbel" w:eastAsia="Calibri" w:hAnsi="Corbel" w:cs="Times New Roman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</w:tbl>
          <w:p w14:paraId="67698E72" w14:textId="1DD33082" w:rsidR="001D7241" w:rsidRDefault="00C80130" w:rsidP="00756CE8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cs="Arial"/>
                  <w:color w:val="000000" w:themeColor="text1"/>
                  <w:sz w:val="20"/>
                  <w:szCs w:val="20"/>
                </w:rPr>
                <w:id w:val="-834990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167">
                  <w:rPr>
                    <w:rFonts w:ascii="MS Gothic" w:eastAsia="MS Gothic" w:hAnsi="MS Gothic" w:cs="Arial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9E292A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="006C47FF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Hiermit willige ich in die Speicherung und Verarbeitung meiner personenbezogenen Daten zum Zwecke der Mitarbeit am </w:t>
            </w:r>
            <w:r w:rsidR="006C47FF" w:rsidRPr="003E1D48">
              <w:rPr>
                <w:rFonts w:cs="Arial"/>
                <w:i/>
                <w:color w:val="000000" w:themeColor="text1"/>
                <w:sz w:val="20"/>
                <w:szCs w:val="20"/>
              </w:rPr>
              <w:t>Integrationskonzept</w:t>
            </w:r>
            <w:r w:rsidR="009C26C7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 sowie dem Ausbau der </w:t>
            </w:r>
            <w:r w:rsidR="00255ADE" w:rsidRPr="003E1D48">
              <w:rPr>
                <w:rFonts w:cs="Arial"/>
                <w:i/>
                <w:color w:val="000000" w:themeColor="text1"/>
                <w:sz w:val="20"/>
                <w:szCs w:val="20"/>
              </w:rPr>
              <w:t>Kommunalen Präventionskette</w:t>
            </w:r>
            <w:r w:rsidR="00255ADE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="007300FF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der Stadt Würselen </w:t>
            </w:r>
            <w:r w:rsidR="006C47FF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ein. </w:t>
            </w:r>
            <w:r w:rsidR="007300FF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Mir ist bekannt, dass ich diese </w:t>
            </w:r>
            <w:r w:rsidR="006C47FF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Einwilligung </w:t>
            </w:r>
            <w:r w:rsidR="007300FF" w:rsidRPr="003E1D48">
              <w:rPr>
                <w:rFonts w:cs="Arial"/>
                <w:color w:val="000000" w:themeColor="text1"/>
                <w:sz w:val="20"/>
                <w:szCs w:val="20"/>
              </w:rPr>
              <w:t>jederzeit widerrufen kann.</w:t>
            </w:r>
            <w:r w:rsidR="00506558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="004954E0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Weitere Informationen: </w:t>
            </w:r>
            <w:hyperlink r:id="rId13" w:history="1">
              <w:r w:rsidR="004954E0" w:rsidRPr="003E1D48">
                <w:rPr>
                  <w:rStyle w:val="Hyperlink"/>
                  <w:rFonts w:cs="Arial"/>
                  <w:sz w:val="20"/>
                  <w:szCs w:val="20"/>
                </w:rPr>
                <w:t>www.wuerselen.de/datenschutz</w:t>
              </w:r>
            </w:hyperlink>
            <w:r w:rsidR="004954E0" w:rsidRPr="003E1D4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="004954E0" w:rsidRPr="003E1D48">
              <w:rPr>
                <w:rFonts w:cs="Arial"/>
                <w:i/>
                <w:color w:val="000000" w:themeColor="text1"/>
                <w:sz w:val="20"/>
                <w:szCs w:val="20"/>
              </w:rPr>
              <w:t>„Ihre Rechte aus der Datenschutzgrundverordnung (DSGVO)“.</w:t>
            </w:r>
          </w:p>
          <w:p w14:paraId="578A9E6E" w14:textId="5133E4C6" w:rsidR="006F0572" w:rsidRDefault="006F0572" w:rsidP="00A93466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7BECB4D4" w14:textId="5BC89C70" w:rsidR="001D7241" w:rsidRPr="008F143B" w:rsidRDefault="00960445" w:rsidP="00CF200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DEA">
              <w:rPr>
                <w:rFonts w:asciiTheme="minorHAnsi" w:hAnsiTheme="minorHAnsi"/>
                <w:sz w:val="20"/>
                <w:szCs w:val="20"/>
              </w:rPr>
              <w:t xml:space="preserve">Um im Entstehungsprozess des </w:t>
            </w:r>
            <w:r w:rsidRPr="00A4579C">
              <w:rPr>
                <w:rFonts w:asciiTheme="minorHAnsi" w:hAnsiTheme="minorHAnsi"/>
                <w:i/>
                <w:sz w:val="20"/>
                <w:szCs w:val="20"/>
              </w:rPr>
              <w:t>Integrationskonzeptes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und der </w:t>
            </w:r>
            <w:r w:rsidRPr="00A4579C">
              <w:rPr>
                <w:rFonts w:asciiTheme="minorHAnsi" w:hAnsiTheme="minorHAnsi"/>
                <w:i/>
                <w:sz w:val="20"/>
                <w:szCs w:val="20"/>
              </w:rPr>
              <w:t>Kommunalen Präventionskette</w:t>
            </w:r>
            <w:r w:rsidRPr="007F1DEA">
              <w:rPr>
                <w:rFonts w:asciiTheme="minorHAnsi" w:hAnsiTheme="minorHAnsi"/>
                <w:sz w:val="20"/>
                <w:szCs w:val="20"/>
              </w:rPr>
              <w:t xml:space="preserve"> möglichst viele Aspekte und Impulse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F2005">
              <w:rPr>
                <w:rFonts w:asciiTheme="minorHAnsi" w:hAnsiTheme="minorHAnsi"/>
                <w:sz w:val="20"/>
                <w:szCs w:val="20"/>
              </w:rPr>
              <w:t>für ein</w:t>
            </w:r>
            <w:r w:rsidRPr="007F1DEA">
              <w:rPr>
                <w:rFonts w:asciiTheme="minorHAnsi" w:hAnsiTheme="minorHAnsi"/>
                <w:sz w:val="20"/>
                <w:szCs w:val="20"/>
              </w:rPr>
              <w:t xml:space="preserve"> rundes Meinungsbild zu erhalten, bitten wir Sie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nach Möglichkeit </w:t>
            </w:r>
            <w:r w:rsidRPr="007F1DEA">
              <w:rPr>
                <w:rFonts w:asciiTheme="minorHAnsi" w:hAnsiTheme="minorHAnsi"/>
                <w:sz w:val="20"/>
                <w:szCs w:val="20"/>
              </w:rPr>
              <w:t>die nachfolgenden Fragen zu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beantworten. V</w:t>
            </w:r>
            <w:r w:rsidRPr="007F1DEA">
              <w:rPr>
                <w:rFonts w:asciiTheme="minorHAnsi" w:hAnsiTheme="minorHAnsi"/>
                <w:sz w:val="20"/>
                <w:szCs w:val="20"/>
              </w:rPr>
              <w:t>ielen Dank!</w:t>
            </w:r>
          </w:p>
        </w:tc>
      </w:tr>
      <w:tr w:rsidR="00040CD7" w:rsidRPr="008F143B" w14:paraId="59EC5FB1" w14:textId="77777777" w:rsidTr="00A93466">
        <w:trPr>
          <w:trHeight w:val="576"/>
        </w:trPr>
        <w:tc>
          <w:tcPr>
            <w:tcW w:w="5000" w:type="pct"/>
            <w:gridSpan w:val="3"/>
            <w:vAlign w:val="bottom"/>
          </w:tcPr>
          <w:p w14:paraId="78B8E212" w14:textId="4EDC4EC1" w:rsidR="008A25AA" w:rsidRDefault="0038378D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  <w:r w:rsidRPr="008A25AA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91440" distB="91440" distL="114300" distR="114300" simplePos="0" relativeHeight="251671552" behindDoc="0" locked="0" layoutInCell="1" allowOverlap="1" wp14:anchorId="3BDA8C07" wp14:editId="0CE73441">
                      <wp:simplePos x="0" y="0"/>
                      <wp:positionH relativeFrom="margin">
                        <wp:posOffset>-68580</wp:posOffset>
                      </wp:positionH>
                      <wp:positionV relativeFrom="page">
                        <wp:posOffset>137160</wp:posOffset>
                      </wp:positionV>
                      <wp:extent cx="5303520" cy="2865120"/>
                      <wp:effectExtent l="0" t="0" r="0" b="0"/>
                      <wp:wrapSquare wrapText="bothSides"/>
                      <wp:docPr id="20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3520" cy="2865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F16826" w14:textId="77777777" w:rsidR="00960445" w:rsidRPr="003426B2" w:rsidRDefault="00960445" w:rsidP="0096044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426B2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>Ich habe grundsätzlich Interesse an folgenden Themen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>feldern</w:t>
                                  </w:r>
                                  <w:r w:rsidRPr="003426B2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und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möchte </w:t>
                                  </w:r>
                                  <w:r w:rsidRPr="003426B2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>an en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>tsprechenden Arbeitskreisen hierzu teil</w:t>
                                  </w:r>
                                  <w:r w:rsidRPr="003426B2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>nehmen:</w:t>
                                  </w:r>
                                </w:p>
                                <w:p w14:paraId="15353A79" w14:textId="77777777" w:rsidR="00960445" w:rsidRDefault="00960445" w:rsidP="0096044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10DE11" w14:textId="22E02FB5" w:rsidR="00960445" w:rsidRPr="008A25AA" w:rsidRDefault="00960445" w:rsidP="0096044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8A25AA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Arbeitsmarkt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404040" w:themeColor="text1" w:themeTint="BF"/>
                                        <w:sz w:val="20"/>
                                        <w:szCs w:val="20"/>
                                      </w:rPr>
                                      <w:id w:val="46817547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 w:rsidR="00C80130"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i/>
                                          <w:iCs/>
                                          <w:color w:val="404040" w:themeColor="text1" w:themeTint="BF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0240F29" w14:textId="77777777" w:rsidR="00960445" w:rsidRPr="008A25AA" w:rsidRDefault="00960445" w:rsidP="0096044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8A25AA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Sport &amp; Freizeit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404040" w:themeColor="text1" w:themeTint="BF"/>
                                        <w:sz w:val="20"/>
                                        <w:szCs w:val="20"/>
                                      </w:rPr>
                                      <w:id w:val="25240790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i/>
                                          <w:iCs/>
                                          <w:color w:val="404040" w:themeColor="text1" w:themeTint="BF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26681B2" w14:textId="77777777" w:rsidR="00960445" w:rsidRDefault="00960445" w:rsidP="0096044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8A25AA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Bildung &amp; Sprache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404040" w:themeColor="text1" w:themeTint="BF"/>
                                        <w:sz w:val="20"/>
                                        <w:szCs w:val="20"/>
                                      </w:rPr>
                                      <w:id w:val="-99356189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i/>
                                          <w:iCs/>
                                          <w:color w:val="404040" w:themeColor="text1" w:themeTint="BF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18A4F6B" w14:textId="77777777" w:rsidR="00960445" w:rsidRDefault="00960445" w:rsidP="0096044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="Segoe UI Symbol" w:hAnsi="Segoe UI Symbol" w:cs="Segoe UI Symbol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8A25AA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Kultur &amp; Religion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404040" w:themeColor="text1" w:themeTint="BF"/>
                                        <w:sz w:val="20"/>
                                        <w:szCs w:val="20"/>
                                      </w:rPr>
                                      <w:id w:val="-74118047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i/>
                                          <w:iCs/>
                                          <w:color w:val="404040" w:themeColor="text1" w:themeTint="BF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215C031" w14:textId="77777777" w:rsidR="00960445" w:rsidRPr="008A25AA" w:rsidRDefault="00960445" w:rsidP="0096044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8A25AA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Gesundheit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404040" w:themeColor="text1" w:themeTint="BF"/>
                                        <w:sz w:val="20"/>
                                        <w:szCs w:val="20"/>
                                      </w:rPr>
                                      <w:id w:val="85122574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i/>
                                          <w:iCs/>
                                          <w:color w:val="404040" w:themeColor="text1" w:themeTint="BF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77B0F9C" w14:textId="77777777" w:rsidR="00960445" w:rsidRPr="008A25AA" w:rsidRDefault="00960445" w:rsidP="0096044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8A25AA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Sozialraum, Leben im Quartier- &amp; Stadtteil &amp; Wohnen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404040" w:themeColor="text1" w:themeTint="BF"/>
                                        <w:sz w:val="20"/>
                                        <w:szCs w:val="20"/>
                                      </w:rPr>
                                      <w:id w:val="-39166389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i/>
                                          <w:iCs/>
                                          <w:color w:val="404040" w:themeColor="text1" w:themeTint="BF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712BE85" w14:textId="5BC4B96C" w:rsidR="00960445" w:rsidRDefault="00960445" w:rsidP="0096044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8A25AA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Rassismus</w:t>
                                  </w:r>
                                  <w:r w:rsidR="0006308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&amp; </w:t>
                                  </w:r>
                                  <w:r w:rsidR="00650FDE" w:rsidRPr="0096308C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auto"/>
                                      <w:sz w:val="20"/>
                                      <w:szCs w:val="20"/>
                                    </w:rPr>
                                    <w:t>Diskriminierung</w:t>
                                  </w:r>
                                  <w:r w:rsidR="0006308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06308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Sicherheit, Extremismus</w:t>
                                  </w:r>
                                  <w:r w:rsidRPr="008A25AA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404040" w:themeColor="text1" w:themeTint="BF"/>
                                        <w:sz w:val="20"/>
                                        <w:szCs w:val="20"/>
                                      </w:rPr>
                                      <w:id w:val="-210255578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i/>
                                          <w:iCs/>
                                          <w:color w:val="404040" w:themeColor="text1" w:themeTint="BF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3523CF0E" w14:textId="77777777" w:rsidR="00960445" w:rsidRDefault="00960445" w:rsidP="0096044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9CB24A7" w14:textId="10CE4EE1" w:rsidR="00960445" w:rsidRPr="00741780" w:rsidRDefault="00960445" w:rsidP="00063371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jc w:val="both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Bitte beachten Sie, dass in jedem der oben aufgeführten Themenfelder </w:t>
                                  </w:r>
                                  <w:r w:rsidR="00AC4A90"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auto"/>
                                      <w:sz w:val="20"/>
                                      <w:szCs w:val="20"/>
                                    </w:rPr>
                                    <w:t>immer</w:t>
                                  </w:r>
                                  <w:r w:rsidR="00AC4A90"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6308C"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auch </w:t>
                                  </w:r>
                                  <w:r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eine </w:t>
                                  </w:r>
                                  <w:r w:rsidRPr="00EC3945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lebensphasenspezifische Betrachtung</w:t>
                                  </w:r>
                                  <w:r w:rsidR="0096308C"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stattfindet</w:t>
                                  </w:r>
                                  <w:r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und die Themen</w:t>
                                  </w:r>
                                  <w:r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C3945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Interkulturelle Öffnung</w:t>
                                  </w:r>
                                  <w:r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sowie </w:t>
                                  </w:r>
                                  <w:r w:rsidR="0038378D" w:rsidRPr="00EC3945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Effekte von Pandemie und </w:t>
                                  </w:r>
                                  <w:proofErr w:type="spellStart"/>
                                  <w:r w:rsidR="0038378D" w:rsidRPr="00EC3945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Social</w:t>
                                  </w:r>
                                  <w:proofErr w:type="spellEnd"/>
                                  <w:r w:rsidR="0038378D" w:rsidRPr="00EC3945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38378D" w:rsidRPr="00EC3945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Distancing</w:t>
                                  </w:r>
                                  <w:proofErr w:type="spellEnd"/>
                                  <w:r w:rsidR="0038378D"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8378D"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als</w:t>
                                  </w:r>
                                  <w:r w:rsidR="0038378D"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178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Querschnittsthemen mitbehandelt werden.</w:t>
                                  </w:r>
                                </w:p>
                                <w:p w14:paraId="4149E8F8" w14:textId="77777777" w:rsidR="00960445" w:rsidRPr="008A25AA" w:rsidRDefault="00960445" w:rsidP="00063371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jc w:val="both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DA8C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7" type="#_x0000_t202" style="position:absolute;margin-left:-5.4pt;margin-top:10.8pt;width:417.6pt;height:225.6pt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" filled="f" stroked="f">
                      <v:textbox>
                        <w:txbxContent>
                          <w:p w14:paraId="31F16826" w14:textId="77777777" w:rsidR="00960445" w:rsidRPr="003426B2" w:rsidRDefault="00960445" w:rsidP="0096044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3426B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Ich habe grundsätzlich Interesse an folgenden Themen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feldern</w:t>
                            </w:r>
                            <w:r w:rsidRPr="003426B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möchte </w:t>
                            </w:r>
                            <w:r w:rsidRPr="003426B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an en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tsprechenden Arbeitskreisen hierzu teil</w:t>
                            </w:r>
                            <w:r w:rsidRPr="003426B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nehmen:</w:t>
                            </w:r>
                          </w:p>
                          <w:p w14:paraId="15353A79" w14:textId="77777777" w:rsidR="00960445" w:rsidRDefault="00960445" w:rsidP="0096044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3610DE11" w14:textId="22E02FB5" w:rsidR="00960445" w:rsidRPr="008A25AA" w:rsidRDefault="00960445" w:rsidP="0096044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A25AA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Arbeitsmarkt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i/>
                                  <w:iCs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id w:val="4681754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 w:rsidR="00C80130"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0240F29" w14:textId="77777777" w:rsidR="00960445" w:rsidRPr="008A25AA" w:rsidRDefault="00960445" w:rsidP="0096044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A25AA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Sport &amp; Freizeit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i/>
                                  <w:iCs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id w:val="2524079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26681B2" w14:textId="77777777" w:rsidR="00960445" w:rsidRDefault="00960445" w:rsidP="0096044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A25AA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Bildung &amp; Sprache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i/>
                                  <w:iCs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id w:val="-9935618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18A4F6B" w14:textId="77777777" w:rsidR="00960445" w:rsidRDefault="00960445" w:rsidP="0096044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="Segoe UI Symbol" w:hAnsi="Segoe UI Symbol" w:cs="Segoe UI Symbol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A25AA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Kultur &amp; Religion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i/>
                                  <w:iCs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id w:val="-7411804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215C031" w14:textId="77777777" w:rsidR="00960445" w:rsidRPr="008A25AA" w:rsidRDefault="00960445" w:rsidP="0096044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A25AA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Gesundheit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i/>
                                  <w:iCs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id w:val="8512257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77B0F9C" w14:textId="77777777" w:rsidR="00960445" w:rsidRPr="008A25AA" w:rsidRDefault="00960445" w:rsidP="0096044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A25AA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Sozialraum, Leben im Quartier- &amp; Stadtteil &amp; Wohnen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i/>
                                  <w:iCs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id w:val="-3916638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712BE85" w14:textId="5BC4B96C" w:rsidR="00960445" w:rsidRDefault="00960445" w:rsidP="0096044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A25AA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Rassismus</w:t>
                            </w:r>
                            <w:r w:rsidR="00063086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650FDE" w:rsidRPr="0096308C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Diskriminierung</w:t>
                            </w:r>
                            <w:r w:rsidR="00063086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63086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Sicherheit, Extremismus</w:t>
                            </w:r>
                            <w:r w:rsidRPr="008A25AA"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i/>
                                  <w:iCs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id w:val="-21025557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3523CF0E" w14:textId="77777777" w:rsidR="00960445" w:rsidRDefault="00960445" w:rsidP="0096044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39CB24A7" w14:textId="10CE4EE1" w:rsidR="00960445" w:rsidRPr="00741780" w:rsidRDefault="00960445" w:rsidP="00063371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jc w:val="both"/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Bitte beachten Sie, dass in jedem der oben aufgeführten Themenfelder </w:t>
                            </w:r>
                            <w:r w:rsidR="00AC4A90"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auto"/>
                                <w:sz w:val="20"/>
                                <w:szCs w:val="20"/>
                              </w:rPr>
                              <w:t>immer</w:t>
                            </w:r>
                            <w:r w:rsidR="00AC4A90"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308C"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auch </w:t>
                            </w:r>
                            <w:r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eine </w:t>
                            </w:r>
                            <w:r w:rsidRPr="00EC3945"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lebensphasenspezifische Betrachtung</w:t>
                            </w:r>
                            <w:r w:rsidR="0096308C"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stattfindet</w:t>
                            </w:r>
                            <w:r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und die Themen</w:t>
                            </w:r>
                            <w:r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3945"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Interkulturelle Öffnung</w:t>
                            </w:r>
                            <w:r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sowie </w:t>
                            </w:r>
                            <w:r w:rsidR="0038378D" w:rsidRPr="00EC3945"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Effekte von Pandemie und </w:t>
                            </w:r>
                            <w:proofErr w:type="spellStart"/>
                            <w:r w:rsidR="0038378D" w:rsidRPr="00EC3945"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Social</w:t>
                            </w:r>
                            <w:proofErr w:type="spellEnd"/>
                            <w:r w:rsidR="0038378D" w:rsidRPr="00EC3945"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8378D" w:rsidRPr="00EC3945"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Distancing</w:t>
                            </w:r>
                            <w:proofErr w:type="spellEnd"/>
                            <w:r w:rsidR="0038378D"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378D"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als</w:t>
                            </w:r>
                            <w:r w:rsidR="0038378D"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78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Querschnittsthemen mitbehandelt werden.</w:t>
                            </w:r>
                          </w:p>
                          <w:p w14:paraId="4149E8F8" w14:textId="77777777" w:rsidR="00960445" w:rsidRPr="008A25AA" w:rsidRDefault="00960445" w:rsidP="00063371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jc w:val="both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 anchorx="margin" anchory="page"/>
                    </v:shape>
                  </w:pict>
                </mc:Fallback>
              </mc:AlternateContent>
            </w:r>
          </w:p>
          <w:p w14:paraId="67C5CB9E" w14:textId="77777777" w:rsidR="00040CD7" w:rsidRPr="007F53FC" w:rsidRDefault="009A21C5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6E24B7" wp14:editId="7E8353CC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6082665</wp:posOffset>
                      </wp:positionV>
                      <wp:extent cx="3771900" cy="2200275"/>
                      <wp:effectExtent l="0" t="0" r="19050" b="28575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0BCDC8" w14:textId="77777777" w:rsidR="00186462" w:rsidRDefault="009A21C5">
                                  <w:r w:rsidRPr="003426B2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und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E24B7" id="Textfeld 1" o:spid="_x0000_s1028" type="#_x0000_t202" style="position:absolute;margin-left:78.6pt;margin-top:478.95pt;width:297pt;height:17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" filled="f" strokeweight=".5pt">
                      <v:textbox>
                        <w:txbxContent>
                          <w:p w14:paraId="530BCDC8" w14:textId="77777777" w:rsidR="00186462" w:rsidRDefault="009A21C5">
                            <w:r w:rsidRPr="003426B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und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2148A3" w14:textId="77777777" w:rsidR="000329C5" w:rsidRPr="000329C5" w:rsidRDefault="000329C5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40CD7" w:rsidRPr="008F143B" w14:paraId="58CD60F3" w14:textId="77777777" w:rsidTr="00A93466">
        <w:tc>
          <w:tcPr>
            <w:tcW w:w="5000" w:type="pct"/>
            <w:gridSpan w:val="3"/>
            <w:vAlign w:val="bottom"/>
          </w:tcPr>
          <w:p w14:paraId="4E6D7925" w14:textId="1F0ABCE2" w:rsidR="00F473E3" w:rsidRPr="00B62E32" w:rsidRDefault="00503EA6" w:rsidP="00B62E32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  <w:r w:rsidRPr="008A25AA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lastRenderedPageBreak/>
              <mc:AlternateContent>
                <mc:Choice Requires="wps">
                  <w:drawing>
                    <wp:anchor distT="91440" distB="91440" distL="114300" distR="114300" simplePos="0" relativeHeight="251663360" behindDoc="0" locked="0" layoutInCell="1" allowOverlap="1" wp14:anchorId="0F32B8B7" wp14:editId="0F220A31">
                      <wp:simplePos x="0" y="0"/>
                      <wp:positionH relativeFrom="margin">
                        <wp:posOffset>7620</wp:posOffset>
                      </wp:positionH>
                      <wp:positionV relativeFrom="page">
                        <wp:posOffset>556260</wp:posOffset>
                      </wp:positionV>
                      <wp:extent cx="5372100" cy="6880860"/>
                      <wp:effectExtent l="0" t="0" r="0" b="0"/>
                      <wp:wrapSquare wrapText="bothSides"/>
                      <wp:docPr id="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0" cy="688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3AC02" w14:textId="5AB05147" w:rsidR="00EA7373" w:rsidRPr="003426B2" w:rsidRDefault="00EA7373" w:rsidP="00EA7373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426B2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>Folgende Them</w:t>
                                  </w:r>
                                  <w:r w:rsidR="003426B2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="00B93490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>n,</w:t>
                                  </w:r>
                                  <w:r w:rsidR="00377D5F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Schwerpunkte</w:t>
                                  </w:r>
                                  <w:r w:rsidR="00B93490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oder Handlungsfelder</w:t>
                                  </w:r>
                                  <w:r w:rsidR="00377D5F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schlage ich außerdem </w:t>
                                  </w:r>
                                  <w:r w:rsidR="00B93490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>zur Diskussion</w:t>
                                  </w:r>
                                  <w:r w:rsidR="00F94DC6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8378D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>vor:</w:t>
                                  </w:r>
                                </w:p>
                                <w:p w14:paraId="433A89C4" w14:textId="1C68760F" w:rsidR="00EA7373" w:rsidRDefault="00EA7373" w:rsidP="00EA7373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85EBEF" w14:textId="77777777" w:rsidR="00063371" w:rsidRDefault="00063371" w:rsidP="00EA7373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753E9" w14:textId="3BB1FC47" w:rsidR="006E2949" w:rsidRPr="00F473E3" w:rsidRDefault="00F473E3" w:rsidP="00EA7373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 w:rsidR="00F94DC6" w:rsidRPr="00063371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Thema: </w:t>
                                  </w:r>
                                </w:p>
                                <w:p w14:paraId="7B2AFD50" w14:textId="3C8F9B40" w:rsidR="00255ADE" w:rsidRDefault="007F1DEA" w:rsidP="00255ADE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 w:rsidR="00255ADE" w:rsidRPr="00255ADE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473E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Beschreibung: </w:t>
                                  </w:r>
                                </w:p>
                                <w:p w14:paraId="6C43BB4B" w14:textId="49AF0A83" w:rsidR="00F473E3" w:rsidRDefault="00F473E3" w:rsidP="00255ADE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333242" w14:textId="77777777" w:rsidR="00F473E3" w:rsidRDefault="00F473E3" w:rsidP="00255ADE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D33594D" w14:textId="77777777" w:rsidR="00F473E3" w:rsidRDefault="00F473E3" w:rsidP="00255ADE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B866D8" w14:textId="0A0FD82E" w:rsidR="006E2949" w:rsidRDefault="006E2949" w:rsidP="00EA7373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CE51BCE" w14:textId="77777777" w:rsidR="00063371" w:rsidRDefault="00063371" w:rsidP="00EA7373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2E8956" w14:textId="33F4E1E9" w:rsidR="007F1DEA" w:rsidRPr="00F473E3" w:rsidRDefault="00F473E3" w:rsidP="00EA7373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 w:rsidR="00F94DC6" w:rsidRPr="00063371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Thema:</w:t>
                                  </w:r>
                                </w:p>
                                <w:p w14:paraId="12B58F44" w14:textId="7578A6E3" w:rsidR="007F1DEA" w:rsidRDefault="00F473E3" w:rsidP="00F94DC6">
                                  <w:pPr>
                                    <w:spacing w:before="240"/>
                                    <w:rPr>
                                      <w:rStyle w:val="Platzhaltertext"/>
                                      <w:rFonts w:asciiTheme="minorHAnsi" w:hAnsiTheme="minorHAnsi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Platzhaltertext"/>
                                      <w:rFonts w:asciiTheme="minorHAnsi" w:hAnsiTheme="minorHAnsi"/>
                                      <w:color w:val="auto"/>
                                      <w:sz w:val="20"/>
                                      <w:szCs w:val="20"/>
                                    </w:rPr>
                                    <w:t>Beschreibung:</w:t>
                                  </w:r>
                                </w:p>
                                <w:p w14:paraId="30A73E83" w14:textId="3EF2890B" w:rsidR="00F473E3" w:rsidRDefault="00F473E3" w:rsidP="00F94DC6">
                                  <w:pPr>
                                    <w:spacing w:before="240"/>
                                    <w:rPr>
                                      <w:rStyle w:val="Platzhaltertext"/>
                                      <w:rFonts w:asciiTheme="minorHAnsi" w:hAnsiTheme="minorHAnsi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FD9F7E" w14:textId="58D049E0" w:rsidR="00F473E3" w:rsidRDefault="00F473E3" w:rsidP="00255ADE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B2253B9" w14:textId="77777777" w:rsidR="00F473E3" w:rsidRDefault="00F473E3" w:rsidP="00255ADE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CD1B84" w14:textId="77777777" w:rsidR="007F1DEA" w:rsidRDefault="007F1DEA" w:rsidP="00EA7373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8B4EF8" w14:textId="76C67C84" w:rsidR="00B02A78" w:rsidRPr="00C80130" w:rsidRDefault="00063371" w:rsidP="00503EA6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C8013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Platz für sonstige Anmerkungen</w:t>
                                  </w:r>
                                </w:p>
                                <w:p w14:paraId="51A0C387" w14:textId="1F79E55E" w:rsidR="00063371" w:rsidRDefault="00063371" w:rsidP="00EA7373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60FA07" w14:textId="304BA256" w:rsidR="00063371" w:rsidRPr="00EC3945" w:rsidRDefault="00063371" w:rsidP="00EA7373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2B8B7" id="_x0000_s1029" type="#_x0000_t202" style="position:absolute;margin-left:.6pt;margin-top:43.8pt;width:423pt;height:541.8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" filled="f" stroked="f">
                      <v:textbox>
                        <w:txbxContent>
                          <w:p w14:paraId="3393AC02" w14:textId="5AB05147" w:rsidR="00EA7373" w:rsidRPr="003426B2" w:rsidRDefault="00EA7373" w:rsidP="00EA7373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3426B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Folgende Them</w:t>
                            </w:r>
                            <w:r w:rsidR="003426B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="00B93490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n,</w:t>
                            </w:r>
                            <w:r w:rsidR="00377D5F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Schwerpunkte</w:t>
                            </w:r>
                            <w:r w:rsidR="00B93490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oder Handlungsfelder</w:t>
                            </w:r>
                            <w:r w:rsidR="00377D5F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schlage ich außerdem </w:t>
                            </w:r>
                            <w:r w:rsidR="00B93490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zur Diskussion</w:t>
                            </w:r>
                            <w:r w:rsidR="00F94DC6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378D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vor:</w:t>
                            </w:r>
                          </w:p>
                          <w:p w14:paraId="433A89C4" w14:textId="1C68760F" w:rsidR="00EA7373" w:rsidRDefault="00EA7373" w:rsidP="00EA7373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6E85EBEF" w14:textId="77777777" w:rsidR="00063371" w:rsidRDefault="00063371" w:rsidP="00EA7373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730753E9" w14:textId="3BB1FC47" w:rsidR="006E2949" w:rsidRPr="00F473E3" w:rsidRDefault="00F473E3" w:rsidP="00EA7373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F94DC6" w:rsidRPr="0006337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Thema: </w:t>
                            </w:r>
                          </w:p>
                          <w:p w14:paraId="7B2AFD50" w14:textId="3C8F9B40" w:rsidR="00255ADE" w:rsidRDefault="007F1DEA" w:rsidP="00255ADE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 w:rsidR="00255ADE" w:rsidRPr="00255AD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73E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Beschreibung: </w:t>
                            </w:r>
                          </w:p>
                          <w:p w14:paraId="6C43BB4B" w14:textId="49AF0A83" w:rsidR="00F473E3" w:rsidRDefault="00F473E3" w:rsidP="00255ADE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5B333242" w14:textId="77777777" w:rsidR="00F473E3" w:rsidRDefault="00F473E3" w:rsidP="00255ADE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2D33594D" w14:textId="77777777" w:rsidR="00F473E3" w:rsidRDefault="00F473E3" w:rsidP="00255ADE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5BB866D8" w14:textId="0A0FD82E" w:rsidR="006E2949" w:rsidRDefault="006E2949" w:rsidP="00EA7373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1CE51BCE" w14:textId="77777777" w:rsidR="00063371" w:rsidRDefault="00063371" w:rsidP="00EA7373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592E8956" w14:textId="33F4E1E9" w:rsidR="007F1DEA" w:rsidRPr="00F473E3" w:rsidRDefault="00F473E3" w:rsidP="00EA7373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F94DC6" w:rsidRPr="00063371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Thema:</w:t>
                            </w:r>
                          </w:p>
                          <w:p w14:paraId="12B58F44" w14:textId="7578A6E3" w:rsidR="007F1DEA" w:rsidRDefault="00F473E3" w:rsidP="00F94DC6">
                            <w:pPr>
                              <w:spacing w:before="240"/>
                              <w:rPr>
                                <w:rStyle w:val="Platzhaltertext"/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latzhaltertext"/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>Beschreibung:</w:t>
                            </w:r>
                          </w:p>
                          <w:p w14:paraId="30A73E83" w14:textId="3EF2890B" w:rsidR="00F473E3" w:rsidRDefault="00F473E3" w:rsidP="00F94DC6">
                            <w:pPr>
                              <w:spacing w:before="240"/>
                              <w:rPr>
                                <w:rStyle w:val="Platzhaltertext"/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AFD9F7E" w14:textId="58D049E0" w:rsidR="00F473E3" w:rsidRDefault="00F473E3" w:rsidP="00255ADE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0B2253B9" w14:textId="77777777" w:rsidR="00F473E3" w:rsidRDefault="00F473E3" w:rsidP="00255ADE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7CCD1B84" w14:textId="77777777" w:rsidR="007F1DEA" w:rsidRDefault="007F1DEA" w:rsidP="00EA7373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5F8B4EF8" w14:textId="76C67C84" w:rsidR="00B02A78" w:rsidRPr="00C80130" w:rsidRDefault="00063371" w:rsidP="00503EA6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C8013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Platz für sonstige Anmerkungen</w:t>
                            </w:r>
                          </w:p>
                          <w:p w14:paraId="51A0C387" w14:textId="1F79E55E" w:rsidR="00063371" w:rsidRDefault="00063371" w:rsidP="00EA7373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2260FA07" w14:textId="304BA256" w:rsidR="00063371" w:rsidRPr="00EC3945" w:rsidRDefault="00063371" w:rsidP="00EA7373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 anchorx="margin" anchory="page"/>
                    </v:shape>
                  </w:pict>
                </mc:Fallback>
              </mc:AlternateContent>
            </w:r>
          </w:p>
        </w:tc>
      </w:tr>
    </w:tbl>
    <w:p w14:paraId="44EA67AD" w14:textId="51EEDA2B" w:rsidR="00A576FA" w:rsidRDefault="00A576FA">
      <w:pPr>
        <w:rPr>
          <w:rFonts w:asciiTheme="minorHAnsi" w:hAnsiTheme="minorHAnsi"/>
          <w:sz w:val="20"/>
          <w:szCs w:val="20"/>
        </w:rPr>
      </w:pPr>
    </w:p>
    <w:p w14:paraId="6F98210D" w14:textId="77777777" w:rsidR="00E3663E" w:rsidRDefault="00E3663E" w:rsidP="00192C77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eastAsia="MS Gothic" w:hAnsiTheme="minorHAnsi" w:cstheme="minorHAnsi"/>
          <w:b/>
          <w:sz w:val="20"/>
          <w:szCs w:val="20"/>
        </w:rPr>
      </w:pPr>
    </w:p>
    <w:p w14:paraId="3242AC56" w14:textId="33C108B2" w:rsidR="00192C77" w:rsidRDefault="009E292A" w:rsidP="00EC3945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jc w:val="center"/>
        <w:rPr>
          <w:rFonts w:asciiTheme="minorHAnsi" w:eastAsia="MS Gothic" w:hAnsiTheme="minorHAnsi" w:cstheme="minorHAnsi"/>
          <w:b/>
          <w:sz w:val="20"/>
          <w:szCs w:val="20"/>
        </w:rPr>
      </w:pPr>
      <w:r>
        <w:rPr>
          <w:rFonts w:asciiTheme="minorHAnsi" w:eastAsia="MS Gothic" w:hAnsiTheme="minorHAnsi" w:cstheme="minorHAnsi"/>
          <w:b/>
          <w:sz w:val="20"/>
          <w:szCs w:val="20"/>
        </w:rPr>
        <w:t xml:space="preserve">Die </w:t>
      </w:r>
      <w:r w:rsidR="00400A47">
        <w:rPr>
          <w:rFonts w:asciiTheme="minorHAnsi" w:eastAsia="MS Gothic" w:hAnsiTheme="minorHAnsi" w:cstheme="minorHAnsi"/>
          <w:b/>
          <w:sz w:val="20"/>
          <w:szCs w:val="20"/>
        </w:rPr>
        <w:t>Integration von Neuz</w:t>
      </w:r>
      <w:r>
        <w:rPr>
          <w:rFonts w:asciiTheme="minorHAnsi" w:eastAsia="MS Gothic" w:hAnsiTheme="minorHAnsi" w:cstheme="minorHAnsi"/>
          <w:b/>
          <w:sz w:val="20"/>
          <w:szCs w:val="20"/>
        </w:rPr>
        <w:t>ugewanderten</w:t>
      </w:r>
      <w:r w:rsidR="00400A47">
        <w:rPr>
          <w:rFonts w:asciiTheme="minorHAnsi" w:eastAsia="MS Gothic" w:hAnsiTheme="minorHAnsi" w:cstheme="minorHAnsi"/>
          <w:b/>
          <w:sz w:val="20"/>
          <w:szCs w:val="20"/>
        </w:rPr>
        <w:t xml:space="preserve"> und Menschen mit internationaler Familiengeschichte</w:t>
      </w:r>
      <w:r w:rsidR="00A576FA" w:rsidRPr="00A576FA">
        <w:rPr>
          <w:rFonts w:asciiTheme="minorHAnsi" w:eastAsia="MS Gothic" w:hAnsiTheme="minorHAnsi" w:cstheme="minorHAnsi"/>
          <w:b/>
          <w:sz w:val="20"/>
          <w:szCs w:val="20"/>
        </w:rPr>
        <w:t xml:space="preserve"> in der Stadt Würselen </w:t>
      </w:r>
      <w:r w:rsidR="00E53AE0">
        <w:rPr>
          <w:rFonts w:asciiTheme="minorHAnsi" w:eastAsia="MS Gothic" w:hAnsiTheme="minorHAnsi" w:cstheme="minorHAnsi"/>
          <w:b/>
          <w:sz w:val="20"/>
          <w:szCs w:val="20"/>
        </w:rPr>
        <w:t xml:space="preserve">erlebe ich </w:t>
      </w:r>
      <w:r w:rsidR="00EC3945">
        <w:rPr>
          <w:rFonts w:asciiTheme="minorHAnsi" w:eastAsia="MS Gothic" w:hAnsiTheme="minorHAnsi" w:cstheme="minorHAnsi"/>
          <w:b/>
          <w:sz w:val="20"/>
          <w:szCs w:val="20"/>
        </w:rPr>
        <w:t>wie folgt</w:t>
      </w:r>
      <w:r w:rsidR="00A576FA" w:rsidRPr="00A576FA">
        <w:rPr>
          <w:rFonts w:asciiTheme="minorHAnsi" w:eastAsia="MS Gothic" w:hAnsiTheme="minorHAnsi" w:cstheme="minorHAnsi"/>
          <w:b/>
          <w:sz w:val="20"/>
          <w:szCs w:val="20"/>
        </w:rPr>
        <w:t xml:space="preserve"> </w:t>
      </w:r>
      <w:r w:rsidR="00E53AE0">
        <w:rPr>
          <w:rFonts w:asciiTheme="minorHAnsi" w:eastAsia="MS Gothic" w:hAnsiTheme="minorHAnsi" w:cstheme="minorHAnsi"/>
          <w:b/>
          <w:sz w:val="20"/>
          <w:szCs w:val="20"/>
        </w:rPr>
        <w:t>….</w:t>
      </w:r>
      <w:r w:rsidR="00756CE8">
        <w:rPr>
          <w:rFonts w:asciiTheme="minorHAnsi" w:eastAsia="MS Gothic" w:hAnsiTheme="minorHAnsi" w:cstheme="minorHAnsi"/>
          <w:b/>
          <w:sz w:val="20"/>
          <w:szCs w:val="20"/>
        </w:rPr>
        <w:t xml:space="preserve"> </w:t>
      </w:r>
    </w:p>
    <w:p w14:paraId="42DA2706" w14:textId="3B4A08E9" w:rsidR="0038797F" w:rsidRDefault="0038797F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2244B780" w14:textId="074B87D5" w:rsidR="00C80130" w:rsidRDefault="00C80130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77A6AF2C" w14:textId="77777777" w:rsidR="00C80130" w:rsidRDefault="00C80130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6987BB44" w14:textId="6CECA833" w:rsidR="009E292A" w:rsidRDefault="009E292A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0E804026" w14:textId="2ED15CDB" w:rsidR="009544B7" w:rsidRDefault="009544B7" w:rsidP="0038797F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jc w:val="center"/>
        <w:rPr>
          <w:rFonts w:asciiTheme="minorHAnsi" w:eastAsia="MS Gothic" w:hAnsiTheme="minorHAnsi" w:cstheme="minorHAnsi"/>
          <w:b/>
          <w:sz w:val="20"/>
          <w:szCs w:val="20"/>
        </w:rPr>
      </w:pPr>
    </w:p>
    <w:p w14:paraId="7C4F3CFE" w14:textId="3D542981" w:rsidR="00A576FA" w:rsidRDefault="00400A47" w:rsidP="00EC3945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jc w:val="center"/>
        <w:rPr>
          <w:rFonts w:asciiTheme="minorHAnsi" w:eastAsia="MS Gothic" w:hAnsiTheme="minorHAnsi" w:cstheme="minorHAnsi"/>
          <w:b/>
          <w:sz w:val="20"/>
          <w:szCs w:val="20"/>
        </w:rPr>
      </w:pPr>
      <w:r>
        <w:rPr>
          <w:rFonts w:asciiTheme="minorHAnsi" w:eastAsia="MS Gothic" w:hAnsiTheme="minorHAnsi" w:cstheme="minorHAnsi"/>
          <w:b/>
          <w:sz w:val="20"/>
          <w:szCs w:val="20"/>
        </w:rPr>
        <w:t xml:space="preserve">Positive Entwicklungen </w:t>
      </w:r>
      <w:r w:rsidR="00CF2005">
        <w:rPr>
          <w:rFonts w:asciiTheme="minorHAnsi" w:eastAsia="MS Gothic" w:hAnsiTheme="minorHAnsi" w:cstheme="minorHAnsi"/>
          <w:b/>
          <w:sz w:val="20"/>
          <w:szCs w:val="20"/>
        </w:rPr>
        <w:t>im Bereich der Integrationsarbeit</w:t>
      </w:r>
    </w:p>
    <w:p w14:paraId="06E3C613" w14:textId="53DE0A0D" w:rsidR="0038797F" w:rsidRDefault="0038797F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0CDC0AE4" w14:textId="3765AC9E" w:rsidR="009E292A" w:rsidRDefault="009E292A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52AEF24E" w14:textId="537E3C94" w:rsidR="00CF2005" w:rsidRDefault="00CF2005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2CE6E750" w14:textId="77777777" w:rsidR="00C80130" w:rsidRDefault="00C80130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3D87A598" w14:textId="77777777" w:rsidR="00CF2005" w:rsidRPr="0038797F" w:rsidRDefault="00CF2005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134C2D82" w14:textId="30E40A23" w:rsidR="009544B7" w:rsidRDefault="009544B7" w:rsidP="00A576FA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jc w:val="both"/>
        <w:rPr>
          <w:rFonts w:asciiTheme="minorHAnsi" w:eastAsia="MS Gothic" w:hAnsiTheme="minorHAnsi" w:cstheme="minorHAnsi"/>
          <w:b/>
          <w:sz w:val="20"/>
          <w:szCs w:val="20"/>
        </w:rPr>
      </w:pPr>
    </w:p>
    <w:p w14:paraId="364158B5" w14:textId="560A193C" w:rsidR="00A576FA" w:rsidRDefault="00C80130" w:rsidP="00EC3945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jc w:val="center"/>
        <w:rPr>
          <w:rFonts w:asciiTheme="minorHAnsi" w:eastAsia="MS Gothic" w:hAnsiTheme="minorHAnsi" w:cstheme="minorHAnsi"/>
          <w:b/>
          <w:sz w:val="20"/>
          <w:szCs w:val="20"/>
        </w:rPr>
      </w:pPr>
      <w:r>
        <w:rPr>
          <w:rFonts w:asciiTheme="minorHAnsi" w:eastAsia="MS Gothic" w:hAnsiTheme="minorHAnsi" w:cstheme="minorHAnsi"/>
          <w:b/>
          <w:sz w:val="20"/>
          <w:szCs w:val="20"/>
        </w:rPr>
        <w:t xml:space="preserve">    </w:t>
      </w:r>
      <w:r w:rsidR="00F94DC6">
        <w:rPr>
          <w:rFonts w:asciiTheme="minorHAnsi" w:eastAsia="MS Gothic" w:hAnsiTheme="minorHAnsi" w:cstheme="minorHAnsi"/>
          <w:b/>
          <w:sz w:val="20"/>
          <w:szCs w:val="20"/>
        </w:rPr>
        <w:t xml:space="preserve">Bedarfe &amp; </w:t>
      </w:r>
      <w:r w:rsidR="00503EA6">
        <w:rPr>
          <w:rFonts w:asciiTheme="minorHAnsi" w:eastAsia="MS Gothic" w:hAnsiTheme="minorHAnsi" w:cstheme="minorHAnsi"/>
          <w:b/>
          <w:sz w:val="20"/>
          <w:szCs w:val="20"/>
        </w:rPr>
        <w:t>Entwicklungspotentiale</w:t>
      </w:r>
      <w:r w:rsidR="00CF2005">
        <w:rPr>
          <w:rFonts w:asciiTheme="minorHAnsi" w:eastAsia="MS Gothic" w:hAnsiTheme="minorHAnsi" w:cstheme="minorHAnsi"/>
          <w:b/>
          <w:sz w:val="20"/>
          <w:szCs w:val="20"/>
        </w:rPr>
        <w:t xml:space="preserve"> im Bereich der Integrationsarbeit</w:t>
      </w:r>
    </w:p>
    <w:p w14:paraId="399E74C4" w14:textId="6A02F722" w:rsidR="003E1D48" w:rsidRDefault="003E1D48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299D1346" w14:textId="51B03396" w:rsidR="003E1D48" w:rsidRDefault="003E1D48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6FB7E37F" w14:textId="77777777" w:rsidR="00CF2005" w:rsidRDefault="00CF2005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74EA8C2A" w14:textId="7A45A520" w:rsidR="009E292A" w:rsidRDefault="009E292A" w:rsidP="009574AA">
      <w:pPr>
        <w:spacing w:before="240"/>
        <w:rPr>
          <w:rFonts w:asciiTheme="minorHAnsi" w:hAnsiTheme="minorHAnsi"/>
          <w:sz w:val="20"/>
          <w:szCs w:val="20"/>
        </w:rPr>
      </w:pPr>
    </w:p>
    <w:p w14:paraId="22195E94" w14:textId="77777777" w:rsidR="00D85361" w:rsidRDefault="00D85361" w:rsidP="009544B7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sectPr w:rsidR="00D85361" w:rsidSect="00EE391D">
      <w:headerReference w:type="default" r:id="rId14"/>
      <w:footerReference w:type="defaul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D5168" w14:textId="77777777" w:rsidR="00176E14" w:rsidRDefault="00176E14" w:rsidP="00C9238F">
      <w:pPr>
        <w:spacing w:after="0" w:line="240" w:lineRule="auto"/>
      </w:pPr>
      <w:r>
        <w:separator/>
      </w:r>
    </w:p>
  </w:endnote>
  <w:endnote w:type="continuationSeparator" w:id="0">
    <w:p w14:paraId="3FB097B3" w14:textId="77777777" w:rsidR="00176E14" w:rsidRDefault="00176E1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E5260E1-8286-44E8-B622-987E9CC43CB7}"/>
    <w:embedBold r:id="rId2" w:fontKey="{CD165A31-7ED9-4D11-99D1-D7E052766D1F}"/>
    <w:embedItalic r:id="rId3" w:fontKey="{D1443BA5-DC5C-4A89-AE23-6D58C1600A84}"/>
    <w:embedBoldItalic r:id="rId4" w:fontKey="{34FFEBFB-023A-4D3A-B455-3478FFEE83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F88F96D-C038-4D0D-9D4F-C2B4C9EEDBC1}"/>
    <w:embedBold r:id="rId6" w:fontKey="{5D5AEA01-0D7C-4750-914D-7D0B23BDFBEA}"/>
    <w:embedItalic r:id="rId7" w:fontKey="{E3F2CD54-6B96-4F7E-A14F-C9FE96312F3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45A1DEA-F4F5-46B2-B933-A7EC76D998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BB94058-B9B4-4B8F-B084-7F67371595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B3A281A8-802A-4C4C-8F08-17F8E1B9FD36}"/>
    <w:embedItalic r:id="rId11" w:subsetted="1" w:fontKey="{BFB0284A-5930-4D06-B694-045DC8C3033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Italic r:id="rId12" w:fontKey="{300510A3-15DC-4E94-9B76-DF92EB3D63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477"/>
      <w:gridCol w:w="4549"/>
    </w:tblGrid>
    <w:tr w:rsidR="00003212" w:rsidRPr="004649B9" w14:paraId="3B5CCBCF" w14:textId="77777777" w:rsidTr="00C4167A">
      <w:tc>
        <w:tcPr>
          <w:tcW w:w="4675" w:type="dxa"/>
          <w:vAlign w:val="center"/>
        </w:tcPr>
        <w:p w14:paraId="723D7CCE" w14:textId="77777777" w:rsidR="00003212" w:rsidRPr="000A6A8D" w:rsidRDefault="00A93466" w:rsidP="00A93466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sz w:val="18"/>
              <w:szCs w:val="24"/>
            </w:rPr>
          </w:pPr>
          <w:r w:rsidRPr="000A6A8D">
            <w:rPr>
              <w:b/>
              <w:sz w:val="18"/>
              <w:szCs w:val="24"/>
            </w:rPr>
            <w:t>Stadt Würselen</w:t>
          </w:r>
        </w:p>
        <w:p w14:paraId="3BE9E5DE" w14:textId="77777777" w:rsidR="00A93466" w:rsidRPr="004649B9" w:rsidRDefault="00A93466" w:rsidP="00A9346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0A6A8D">
            <w:rPr>
              <w:b/>
              <w:sz w:val="18"/>
              <w:szCs w:val="24"/>
            </w:rPr>
            <w:t>Der Bürgermeister</w:t>
          </w:r>
        </w:p>
      </w:tc>
      <w:tc>
        <w:tcPr>
          <w:tcW w:w="4675" w:type="dxa"/>
          <w:vAlign w:val="center"/>
        </w:tcPr>
        <w:p w14:paraId="17245961" w14:textId="77777777" w:rsidR="000A6A8D" w:rsidRPr="006F0572" w:rsidRDefault="00DA6411" w:rsidP="000A6A8D">
          <w:pPr>
            <w:pStyle w:val="KeinLeerraum"/>
            <w:jc w:val="right"/>
            <w:rPr>
              <w:rFonts w:asciiTheme="minorHAnsi" w:hAnsiTheme="minorHAnsi"/>
              <w:b/>
              <w:szCs w:val="18"/>
            </w:rPr>
          </w:pPr>
          <w:r w:rsidRPr="006F0572">
            <w:rPr>
              <w:rFonts w:asciiTheme="minorHAnsi" w:hAnsiTheme="minorHAnsi"/>
              <w:b/>
              <w:szCs w:val="18"/>
            </w:rPr>
            <w:t xml:space="preserve">- per Email an: </w:t>
          </w:r>
        </w:p>
        <w:p w14:paraId="6885AF02" w14:textId="77777777" w:rsidR="00DA6411" w:rsidRPr="006F0572" w:rsidRDefault="00DA6411" w:rsidP="000A6A8D">
          <w:pPr>
            <w:pStyle w:val="KeinLeerraum"/>
            <w:jc w:val="right"/>
            <w:rPr>
              <w:rFonts w:asciiTheme="minorHAnsi" w:hAnsiTheme="minorHAnsi"/>
              <w:szCs w:val="18"/>
            </w:rPr>
          </w:pPr>
          <w:r w:rsidRPr="006F0572">
            <w:rPr>
              <w:rFonts w:asciiTheme="minorHAnsi" w:hAnsiTheme="minorHAnsi"/>
              <w:szCs w:val="18"/>
            </w:rPr>
            <w:t>andrea.schmidt@wuerselen.de</w:t>
          </w:r>
        </w:p>
        <w:p w14:paraId="6B97D895" w14:textId="77777777" w:rsidR="00003212" w:rsidRPr="006F0572" w:rsidRDefault="00003212" w:rsidP="000A6A8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18"/>
            </w:rPr>
          </w:pPr>
        </w:p>
      </w:tc>
    </w:tr>
    <w:tr w:rsidR="00DA6411" w:rsidRPr="004649B9" w14:paraId="369ACB5D" w14:textId="77777777" w:rsidTr="00C4167A">
      <w:tc>
        <w:tcPr>
          <w:tcW w:w="4675" w:type="dxa"/>
          <w:vAlign w:val="center"/>
        </w:tcPr>
        <w:p w14:paraId="72038B74" w14:textId="77777777" w:rsidR="00DA6411" w:rsidRDefault="00DA6411" w:rsidP="00A9346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D09D762" w14:textId="77777777" w:rsidR="000A6A8D" w:rsidRPr="006F0572" w:rsidRDefault="00DA6411" w:rsidP="000A6A8D">
          <w:pPr>
            <w:pStyle w:val="KeinLeerraum"/>
            <w:jc w:val="right"/>
            <w:rPr>
              <w:rFonts w:asciiTheme="minorHAnsi" w:hAnsiTheme="minorHAnsi"/>
              <w:b/>
              <w:szCs w:val="18"/>
            </w:rPr>
          </w:pPr>
          <w:r w:rsidRPr="006F0572">
            <w:rPr>
              <w:rFonts w:asciiTheme="minorHAnsi" w:hAnsiTheme="minorHAnsi"/>
              <w:b/>
              <w:szCs w:val="18"/>
            </w:rPr>
            <w:t xml:space="preserve">- per Post </w:t>
          </w:r>
          <w:r w:rsidR="000A6A8D" w:rsidRPr="006F0572">
            <w:rPr>
              <w:rFonts w:asciiTheme="minorHAnsi" w:hAnsiTheme="minorHAnsi"/>
              <w:b/>
              <w:szCs w:val="18"/>
            </w:rPr>
            <w:t xml:space="preserve">an: </w:t>
          </w:r>
        </w:p>
        <w:p w14:paraId="4D986FFE" w14:textId="77777777" w:rsidR="000A6A8D" w:rsidRPr="006F0572" w:rsidRDefault="000A6A8D" w:rsidP="000A6A8D">
          <w:pPr>
            <w:pStyle w:val="KeinLeerraum"/>
            <w:jc w:val="right"/>
            <w:rPr>
              <w:rFonts w:asciiTheme="minorHAnsi" w:hAnsiTheme="minorHAnsi"/>
              <w:szCs w:val="18"/>
            </w:rPr>
          </w:pPr>
          <w:r w:rsidRPr="006F0572">
            <w:rPr>
              <w:rFonts w:asciiTheme="minorHAnsi" w:hAnsiTheme="minorHAnsi"/>
              <w:szCs w:val="18"/>
            </w:rPr>
            <w:t xml:space="preserve">Bürgermeister der Stadt Würselen </w:t>
          </w:r>
        </w:p>
        <w:p w14:paraId="6C0D2F40" w14:textId="284636FC" w:rsidR="00D750A6" w:rsidRDefault="00B93490" w:rsidP="000A6A8D">
          <w:pPr>
            <w:pStyle w:val="KeinLeerraum"/>
            <w:jc w:val="right"/>
            <w:rPr>
              <w:rFonts w:asciiTheme="minorHAnsi" w:hAnsiTheme="minorHAnsi"/>
              <w:szCs w:val="18"/>
            </w:rPr>
          </w:pPr>
          <w:r>
            <w:rPr>
              <w:rFonts w:asciiTheme="minorHAnsi" w:hAnsiTheme="minorHAnsi"/>
              <w:szCs w:val="18"/>
            </w:rPr>
            <w:t>z.H. Andrea Schmidt -</w:t>
          </w:r>
          <w:r w:rsidR="000A6A8D" w:rsidRPr="006F0572">
            <w:rPr>
              <w:rFonts w:asciiTheme="minorHAnsi" w:hAnsiTheme="minorHAnsi"/>
              <w:szCs w:val="18"/>
            </w:rPr>
            <w:t xml:space="preserve"> Integrationsbeauftragte </w:t>
          </w:r>
        </w:p>
        <w:p w14:paraId="6B186BF1" w14:textId="6530F7B8" w:rsidR="000A6A8D" w:rsidRPr="006F0572" w:rsidRDefault="00B93490" w:rsidP="009E292A">
          <w:pPr>
            <w:pStyle w:val="KeinLeerraum"/>
            <w:jc w:val="center"/>
            <w:rPr>
              <w:rFonts w:asciiTheme="minorHAnsi" w:hAnsiTheme="minorHAnsi"/>
              <w:szCs w:val="18"/>
            </w:rPr>
          </w:pPr>
          <w:r>
            <w:rPr>
              <w:rFonts w:asciiTheme="minorHAnsi" w:hAnsiTheme="minorHAnsi"/>
              <w:szCs w:val="18"/>
            </w:rPr>
            <w:t xml:space="preserve">                A50 - Sozialamt - Morlaixplatz 1 -</w:t>
          </w:r>
          <w:r w:rsidR="00255ADE">
            <w:rPr>
              <w:rFonts w:asciiTheme="minorHAnsi" w:hAnsiTheme="minorHAnsi"/>
              <w:szCs w:val="18"/>
            </w:rPr>
            <w:t xml:space="preserve"> </w:t>
          </w:r>
          <w:r w:rsidR="000A6A8D" w:rsidRPr="006F0572">
            <w:rPr>
              <w:rFonts w:asciiTheme="minorHAnsi" w:hAnsiTheme="minorHAnsi"/>
              <w:szCs w:val="18"/>
            </w:rPr>
            <w:t>52146 Würselen</w:t>
          </w:r>
        </w:p>
        <w:p w14:paraId="22F1FF87" w14:textId="77777777" w:rsidR="00DA6411" w:rsidRPr="006F0572" w:rsidRDefault="00DA6411" w:rsidP="000A6A8D">
          <w:pPr>
            <w:pStyle w:val="KeinLeerraum"/>
            <w:jc w:val="right"/>
            <w:rPr>
              <w:rFonts w:asciiTheme="minorHAnsi" w:hAnsiTheme="minorHAnsi"/>
              <w:szCs w:val="18"/>
            </w:rPr>
          </w:pPr>
        </w:p>
        <w:p w14:paraId="38E4A500" w14:textId="77777777" w:rsidR="00DA6411" w:rsidRPr="006F0572" w:rsidRDefault="00DA6411" w:rsidP="000A6A8D">
          <w:pPr>
            <w:pStyle w:val="KeinLeerraum"/>
            <w:jc w:val="right"/>
            <w:rPr>
              <w:rFonts w:asciiTheme="minorHAnsi" w:hAnsiTheme="minorHAnsi"/>
              <w:szCs w:val="18"/>
            </w:rPr>
          </w:pPr>
        </w:p>
      </w:tc>
    </w:tr>
    <w:tr w:rsidR="00DA6411" w:rsidRPr="004649B9" w14:paraId="2FF65B38" w14:textId="77777777" w:rsidTr="00C4167A">
      <w:tc>
        <w:tcPr>
          <w:tcW w:w="4675" w:type="dxa"/>
          <w:vAlign w:val="center"/>
        </w:tcPr>
        <w:p w14:paraId="6B788ADF" w14:textId="77777777" w:rsidR="00DA6411" w:rsidRDefault="000A6A8D" w:rsidP="00A9346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  <w:tc>
        <w:tcPr>
          <w:tcW w:w="4675" w:type="dxa"/>
          <w:vAlign w:val="center"/>
        </w:tcPr>
        <w:p w14:paraId="0A746FEC" w14:textId="77777777" w:rsidR="00DA6411" w:rsidRDefault="00DA6411" w:rsidP="00DA6411">
          <w:pPr>
            <w:pStyle w:val="KeinLeerraum"/>
            <w:rPr>
              <w:rFonts w:asciiTheme="minorHAnsi" w:hAnsiTheme="minorHAnsi"/>
              <w:sz w:val="20"/>
              <w:szCs w:val="20"/>
            </w:rPr>
          </w:pPr>
        </w:p>
      </w:tc>
    </w:tr>
  </w:tbl>
  <w:p w14:paraId="19164CD0" w14:textId="77777777" w:rsidR="00576892" w:rsidRPr="004649B9" w:rsidRDefault="00576892" w:rsidP="00003212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10ABB" w14:textId="77777777" w:rsidR="00176E14" w:rsidRDefault="00176E14" w:rsidP="00C9238F">
      <w:pPr>
        <w:spacing w:after="0" w:line="240" w:lineRule="auto"/>
      </w:pPr>
      <w:r>
        <w:separator/>
      </w:r>
    </w:p>
  </w:footnote>
  <w:footnote w:type="continuationSeparator" w:id="0">
    <w:p w14:paraId="7C91F0D8" w14:textId="77777777" w:rsidR="00176E14" w:rsidRDefault="00176E1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797" w:type="dxa"/>
      <w:tblInd w:w="2268" w:type="dxa"/>
      <w:shd w:val="clear" w:color="auto" w:fill="595959" w:themeFill="text1" w:themeFillTint="A6"/>
      <w:tblLook w:val="04A0" w:firstRow="1" w:lastRow="0" w:firstColumn="1" w:lastColumn="0" w:noHBand="0" w:noVBand="1"/>
    </w:tblPr>
    <w:tblGrid>
      <w:gridCol w:w="306"/>
      <w:gridCol w:w="7491"/>
    </w:tblGrid>
    <w:tr w:rsidR="00576892" w:rsidRPr="004649B9" w14:paraId="0F1714AF" w14:textId="77777777" w:rsidTr="0096308C">
      <w:trPr>
        <w:trHeight w:val="990"/>
      </w:trPr>
      <w:tc>
        <w:tcPr>
          <w:tcW w:w="306" w:type="dxa"/>
          <w:shd w:val="clear" w:color="auto" w:fill="595959" w:themeFill="text1" w:themeFillTint="A6"/>
          <w:vAlign w:val="center"/>
        </w:tcPr>
        <w:p w14:paraId="3D2B6B7D" w14:textId="77777777" w:rsidR="00576892" w:rsidRPr="004649B9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7491" w:type="dxa"/>
          <w:shd w:val="clear" w:color="auto" w:fill="595959" w:themeFill="text1" w:themeFillTint="A6"/>
          <w:vAlign w:val="center"/>
        </w:tcPr>
        <w:p w14:paraId="45C76FC1" w14:textId="77777777" w:rsidR="00576892" w:rsidRPr="007F1DEA" w:rsidRDefault="008F143B" w:rsidP="0096308C">
          <w:pPr>
            <w:tabs>
              <w:tab w:val="center" w:pos="4680"/>
              <w:tab w:val="right" w:pos="9360"/>
            </w:tabs>
            <w:spacing w:after="0"/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</w:pPr>
          <w:r w:rsidRPr="007F1DEA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 xml:space="preserve">Interessensbekundung zur Teilnahme am Entstehungsprozess des </w:t>
          </w:r>
          <w:r w:rsidRPr="00255ADE">
            <w:rPr>
              <w:rFonts w:asciiTheme="minorHAnsi" w:eastAsia="Calibri" w:hAnsiTheme="minorHAnsi" w:cstheme="minorHAnsi"/>
              <w:b/>
              <w:i/>
              <w:noProof/>
              <w:color w:val="FFFFFF" w:themeColor="background1"/>
            </w:rPr>
            <w:t>Integrationskonzeptes</w:t>
          </w:r>
          <w:r w:rsidR="00AC4A90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 xml:space="preserve"> und dem </w:t>
          </w:r>
          <w:r w:rsidR="00AC4A90" w:rsidRPr="0096308C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 xml:space="preserve">Ausbau der </w:t>
          </w:r>
          <w:r w:rsidR="00255ADE" w:rsidRPr="00255ADE">
            <w:rPr>
              <w:rFonts w:asciiTheme="minorHAnsi" w:eastAsia="Calibri" w:hAnsiTheme="minorHAnsi" w:cstheme="minorHAnsi"/>
              <w:b/>
              <w:i/>
              <w:noProof/>
              <w:color w:val="FFFFFF" w:themeColor="background1"/>
            </w:rPr>
            <w:t>Kommunalen Präventionskette</w:t>
          </w:r>
          <w:r w:rsidRPr="007F1DEA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 xml:space="preserve"> </w:t>
          </w:r>
          <w:r w:rsidR="001A0B16" w:rsidRPr="007F1DEA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 xml:space="preserve">der </w:t>
          </w:r>
          <w:r w:rsidRPr="007F1DEA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>Stadt Würselen</w:t>
          </w:r>
        </w:p>
      </w:tc>
    </w:tr>
  </w:tbl>
  <w:p w14:paraId="038141B0" w14:textId="76488EFE" w:rsidR="00C9238F" w:rsidRPr="004649B9" w:rsidRDefault="009E292A" w:rsidP="00576892">
    <w:pPr>
      <w:pStyle w:val="KeinLeerraum"/>
      <w:rPr>
        <w:rFonts w:ascii="Corbel" w:hAnsi="Corbel"/>
      </w:rPr>
    </w:pPr>
    <w:r>
      <w:rPr>
        <w:rFonts w:ascii="Corbel" w:hAnsi="Corbel"/>
        <w:noProof/>
        <w:lang w:eastAsia="de-DE"/>
      </w:rPr>
      <w:drawing>
        <wp:anchor distT="0" distB="0" distL="114300" distR="114300" simplePos="0" relativeHeight="251659264" behindDoc="0" locked="0" layoutInCell="1" allowOverlap="1" wp14:anchorId="58A295B1" wp14:editId="03FB5B69">
          <wp:simplePos x="0" y="0"/>
          <wp:positionH relativeFrom="margin">
            <wp:align>left</wp:align>
          </wp:positionH>
          <wp:positionV relativeFrom="paragraph">
            <wp:posOffset>-818613</wp:posOffset>
          </wp:positionV>
          <wp:extent cx="531628" cy="861237"/>
          <wp:effectExtent l="0" t="0" r="190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628" cy="861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EA5E28"/>
    <w:multiLevelType w:val="hybridMultilevel"/>
    <w:tmpl w:val="652A599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6"/>
  </w:num>
  <w:num w:numId="10">
    <w:abstractNumId w:val="7"/>
  </w:num>
  <w:num w:numId="11">
    <w:abstractNumId w:val="13"/>
  </w:num>
  <w:num w:numId="12">
    <w:abstractNumId w:val="6"/>
  </w:num>
  <w:num w:numId="13">
    <w:abstractNumId w:val="8"/>
  </w:num>
  <w:num w:numId="14">
    <w:abstractNumId w:val="17"/>
  </w:num>
  <w:num w:numId="15">
    <w:abstractNumId w:val="16"/>
  </w:num>
  <w:num w:numId="16">
    <w:abstractNumId w:val="25"/>
  </w:num>
  <w:num w:numId="17">
    <w:abstractNumId w:val="9"/>
  </w:num>
  <w:num w:numId="18">
    <w:abstractNumId w:val="31"/>
  </w:num>
  <w:num w:numId="19">
    <w:abstractNumId w:val="27"/>
  </w:num>
  <w:num w:numId="20">
    <w:abstractNumId w:val="22"/>
  </w:num>
  <w:num w:numId="21">
    <w:abstractNumId w:val="30"/>
  </w:num>
  <w:num w:numId="22">
    <w:abstractNumId w:val="12"/>
  </w:num>
  <w:num w:numId="23">
    <w:abstractNumId w:val="29"/>
  </w:num>
  <w:num w:numId="24">
    <w:abstractNumId w:val="11"/>
  </w:num>
  <w:num w:numId="25">
    <w:abstractNumId w:val="10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D17"/>
    <w:rsid w:val="00003212"/>
    <w:rsid w:val="00021890"/>
    <w:rsid w:val="000329C5"/>
    <w:rsid w:val="00040CD7"/>
    <w:rsid w:val="00052382"/>
    <w:rsid w:val="00057596"/>
    <w:rsid w:val="00063086"/>
    <w:rsid w:val="00063371"/>
    <w:rsid w:val="0006568A"/>
    <w:rsid w:val="00065A07"/>
    <w:rsid w:val="00076F0F"/>
    <w:rsid w:val="00084253"/>
    <w:rsid w:val="000A6A8D"/>
    <w:rsid w:val="000B6E41"/>
    <w:rsid w:val="000C046E"/>
    <w:rsid w:val="000D1F49"/>
    <w:rsid w:val="000D468E"/>
    <w:rsid w:val="00120CD2"/>
    <w:rsid w:val="00164C9F"/>
    <w:rsid w:val="001727CA"/>
    <w:rsid w:val="00176E14"/>
    <w:rsid w:val="00186462"/>
    <w:rsid w:val="00192C77"/>
    <w:rsid w:val="001A0856"/>
    <w:rsid w:val="001A0B16"/>
    <w:rsid w:val="001D7241"/>
    <w:rsid w:val="001E25EC"/>
    <w:rsid w:val="001E4CB2"/>
    <w:rsid w:val="001F400F"/>
    <w:rsid w:val="001F6BD3"/>
    <w:rsid w:val="0020346B"/>
    <w:rsid w:val="002440F9"/>
    <w:rsid w:val="00250167"/>
    <w:rsid w:val="00255ADE"/>
    <w:rsid w:val="00276136"/>
    <w:rsid w:val="002C56E6"/>
    <w:rsid w:val="002D3238"/>
    <w:rsid w:val="002F63A0"/>
    <w:rsid w:val="00305BCD"/>
    <w:rsid w:val="00331703"/>
    <w:rsid w:val="00337849"/>
    <w:rsid w:val="003426B2"/>
    <w:rsid w:val="00361E11"/>
    <w:rsid w:val="003778AB"/>
    <w:rsid w:val="00377D5F"/>
    <w:rsid w:val="0038378D"/>
    <w:rsid w:val="0038797F"/>
    <w:rsid w:val="00392D17"/>
    <w:rsid w:val="003A68E8"/>
    <w:rsid w:val="003C6BD9"/>
    <w:rsid w:val="003D5D33"/>
    <w:rsid w:val="003E1D48"/>
    <w:rsid w:val="003E3AA5"/>
    <w:rsid w:val="003F0847"/>
    <w:rsid w:val="0040090B"/>
    <w:rsid w:val="00400A47"/>
    <w:rsid w:val="0040330C"/>
    <w:rsid w:val="00454EC7"/>
    <w:rsid w:val="0046302A"/>
    <w:rsid w:val="004649B9"/>
    <w:rsid w:val="00487D2D"/>
    <w:rsid w:val="004954E0"/>
    <w:rsid w:val="004D5D62"/>
    <w:rsid w:val="004E06BF"/>
    <w:rsid w:val="004E5717"/>
    <w:rsid w:val="00503EA6"/>
    <w:rsid w:val="00506558"/>
    <w:rsid w:val="005112D0"/>
    <w:rsid w:val="00534110"/>
    <w:rsid w:val="00545F97"/>
    <w:rsid w:val="00565149"/>
    <w:rsid w:val="00576892"/>
    <w:rsid w:val="00577E06"/>
    <w:rsid w:val="005921F3"/>
    <w:rsid w:val="005A3BF7"/>
    <w:rsid w:val="005A63B1"/>
    <w:rsid w:val="005C4799"/>
    <w:rsid w:val="005C6E3B"/>
    <w:rsid w:val="005E1F0B"/>
    <w:rsid w:val="005F2035"/>
    <w:rsid w:val="005F7990"/>
    <w:rsid w:val="00611789"/>
    <w:rsid w:val="0063739C"/>
    <w:rsid w:val="00650FDE"/>
    <w:rsid w:val="006C47FF"/>
    <w:rsid w:val="006E2949"/>
    <w:rsid w:val="006F03B9"/>
    <w:rsid w:val="006F0572"/>
    <w:rsid w:val="006F2A7F"/>
    <w:rsid w:val="007120F4"/>
    <w:rsid w:val="00714ECF"/>
    <w:rsid w:val="00725BDE"/>
    <w:rsid w:val="007300FF"/>
    <w:rsid w:val="00741780"/>
    <w:rsid w:val="00745A84"/>
    <w:rsid w:val="00752F4A"/>
    <w:rsid w:val="00756CE8"/>
    <w:rsid w:val="00761ECF"/>
    <w:rsid w:val="00770F25"/>
    <w:rsid w:val="007721CC"/>
    <w:rsid w:val="007842BE"/>
    <w:rsid w:val="007A35A8"/>
    <w:rsid w:val="007B0A85"/>
    <w:rsid w:val="007C2B77"/>
    <w:rsid w:val="007C6A52"/>
    <w:rsid w:val="007C7DF0"/>
    <w:rsid w:val="007F1DEA"/>
    <w:rsid w:val="007F53FC"/>
    <w:rsid w:val="0082043E"/>
    <w:rsid w:val="008276FB"/>
    <w:rsid w:val="00832A4C"/>
    <w:rsid w:val="00897670"/>
    <w:rsid w:val="008A25AA"/>
    <w:rsid w:val="008B0E32"/>
    <w:rsid w:val="008E203A"/>
    <w:rsid w:val="008F143B"/>
    <w:rsid w:val="0091229C"/>
    <w:rsid w:val="00920221"/>
    <w:rsid w:val="009379B6"/>
    <w:rsid w:val="00940E73"/>
    <w:rsid w:val="009544B7"/>
    <w:rsid w:val="009574AA"/>
    <w:rsid w:val="00960445"/>
    <w:rsid w:val="0096308C"/>
    <w:rsid w:val="00964C0D"/>
    <w:rsid w:val="00974164"/>
    <w:rsid w:val="00981A08"/>
    <w:rsid w:val="0098597D"/>
    <w:rsid w:val="009A21C5"/>
    <w:rsid w:val="009C26C7"/>
    <w:rsid w:val="009E292A"/>
    <w:rsid w:val="009F619A"/>
    <w:rsid w:val="009F6DDE"/>
    <w:rsid w:val="00A06550"/>
    <w:rsid w:val="00A14430"/>
    <w:rsid w:val="00A1613A"/>
    <w:rsid w:val="00A370A8"/>
    <w:rsid w:val="00A4579C"/>
    <w:rsid w:val="00A47EB5"/>
    <w:rsid w:val="00A576FA"/>
    <w:rsid w:val="00A724BD"/>
    <w:rsid w:val="00A8265C"/>
    <w:rsid w:val="00A93466"/>
    <w:rsid w:val="00AC4A90"/>
    <w:rsid w:val="00AC6940"/>
    <w:rsid w:val="00AF6BFE"/>
    <w:rsid w:val="00B02A78"/>
    <w:rsid w:val="00B62E32"/>
    <w:rsid w:val="00B93490"/>
    <w:rsid w:val="00BA6AD2"/>
    <w:rsid w:val="00BD4753"/>
    <w:rsid w:val="00BD5CB1"/>
    <w:rsid w:val="00BE62EE"/>
    <w:rsid w:val="00BF22FA"/>
    <w:rsid w:val="00BF56EF"/>
    <w:rsid w:val="00C003BA"/>
    <w:rsid w:val="00C15347"/>
    <w:rsid w:val="00C26236"/>
    <w:rsid w:val="00C33F08"/>
    <w:rsid w:val="00C37D43"/>
    <w:rsid w:val="00C46878"/>
    <w:rsid w:val="00C80130"/>
    <w:rsid w:val="00C9238F"/>
    <w:rsid w:val="00C96307"/>
    <w:rsid w:val="00CB4A51"/>
    <w:rsid w:val="00CD4532"/>
    <w:rsid w:val="00CD47B0"/>
    <w:rsid w:val="00CD55A3"/>
    <w:rsid w:val="00CE0829"/>
    <w:rsid w:val="00CE6104"/>
    <w:rsid w:val="00CE7918"/>
    <w:rsid w:val="00CF2005"/>
    <w:rsid w:val="00D16163"/>
    <w:rsid w:val="00D71A19"/>
    <w:rsid w:val="00D750A6"/>
    <w:rsid w:val="00D85361"/>
    <w:rsid w:val="00DA6411"/>
    <w:rsid w:val="00DB3FAD"/>
    <w:rsid w:val="00DF7A92"/>
    <w:rsid w:val="00E0076D"/>
    <w:rsid w:val="00E3663E"/>
    <w:rsid w:val="00E40640"/>
    <w:rsid w:val="00E53AE0"/>
    <w:rsid w:val="00E61C09"/>
    <w:rsid w:val="00EA5850"/>
    <w:rsid w:val="00EA7373"/>
    <w:rsid w:val="00EB3B58"/>
    <w:rsid w:val="00EC3945"/>
    <w:rsid w:val="00EC7359"/>
    <w:rsid w:val="00EC741F"/>
    <w:rsid w:val="00EE3054"/>
    <w:rsid w:val="00EE391D"/>
    <w:rsid w:val="00F00606"/>
    <w:rsid w:val="00F01256"/>
    <w:rsid w:val="00F24FDB"/>
    <w:rsid w:val="00F31D4A"/>
    <w:rsid w:val="00F473E3"/>
    <w:rsid w:val="00F529F3"/>
    <w:rsid w:val="00F63EEB"/>
    <w:rsid w:val="00F802F2"/>
    <w:rsid w:val="00F81886"/>
    <w:rsid w:val="00F94DC6"/>
    <w:rsid w:val="00FC5659"/>
    <w:rsid w:val="00FC6BB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63DDA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4649B9"/>
    <w:rPr>
      <w:rFonts w:ascii="Calibri" w:hAnsi="Calibri"/>
    </w:rPr>
  </w:style>
  <w:style w:type="paragraph" w:styleId="berschrift1">
    <w:name w:val="heading 1"/>
    <w:basedOn w:val="Standard"/>
    <w:link w:val="berschrift1Zchn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4649B9"/>
    <w:rPr>
      <w:rFonts w:ascii="Calibri" w:hAnsi="Calibri"/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basedOn w:val="Absatz-Standardschriftart"/>
    <w:uiPriority w:val="20"/>
    <w:semiHidden/>
    <w:rsid w:val="004649B9"/>
    <w:rPr>
      <w:rFonts w:ascii="Calibri" w:hAnsi="Calibri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iverVerweis">
    <w:name w:val="Intense Reference"/>
    <w:basedOn w:val="Absatz-Standardschriftar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SmartHyperlink">
    <w:name w:val="Smart Hyperlink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basedOn w:val="Absatz-Standardschriftart"/>
    <w:uiPriority w:val="22"/>
    <w:semiHidden/>
    <w:qFormat/>
    <w:rsid w:val="004649B9"/>
    <w:rPr>
      <w:rFonts w:ascii="Calibri" w:hAnsi="Calibri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  <w:style w:type="paragraph" w:customStyle="1" w:styleId="TabelleLabel">
    <w:name w:val="TabelleLabel"/>
    <w:qFormat/>
    <w:rsid w:val="000329C5"/>
    <w:pPr>
      <w:widowControl w:val="0"/>
      <w:tabs>
        <w:tab w:val="left" w:pos="5102"/>
      </w:tabs>
      <w:spacing w:after="113" w:line="240" w:lineRule="auto"/>
    </w:pPr>
    <w:rPr>
      <w:rFonts w:ascii="Arial" w:eastAsia="DejaVu Sans" w:hAnsi="Arial" w:cs="DejaVu Sans"/>
      <w:b/>
      <w:color w:val="999999"/>
      <w:spacing w:val="4"/>
      <w:sz w:val="22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uerselen.de/datenschutz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wuerselen.de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uerselen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mandr\AppData\Roaming\Microsoft\Templates\Bargeld-Spende%20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04E9CAA3D741A38F71486F09C7EB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D304C1-3801-4923-A78D-16E5E2B1C3D1}"/>
      </w:docPartPr>
      <w:docPartBody>
        <w:p w:rsidR="004010D3" w:rsidRDefault="004010D3">
          <w:pPr>
            <w:pStyle w:val="9404E9CAA3D741A38F71486F09C7EBDB"/>
          </w:pPr>
          <w:r w:rsidRPr="00C33F08">
            <w:rPr>
              <w:lang w:bidi="de-DE"/>
            </w:rPr>
            <w:t>Vorname</w:t>
          </w:r>
        </w:p>
      </w:docPartBody>
    </w:docPart>
    <w:docPart>
      <w:docPartPr>
        <w:name w:val="428B8E3357D44DC89C1B57C29674C8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49F62E-3795-4318-8948-281BE71378E3}"/>
      </w:docPartPr>
      <w:docPartBody>
        <w:p w:rsidR="004010D3" w:rsidRDefault="004010D3">
          <w:pPr>
            <w:pStyle w:val="428B8E3357D44DC89C1B57C29674C8CF"/>
          </w:pPr>
          <w:r w:rsidRPr="00C33F08">
            <w:rPr>
              <w:lang w:bidi="de-DE"/>
            </w:rPr>
            <w:t>Nachname</w:t>
          </w:r>
        </w:p>
      </w:docPartBody>
    </w:docPart>
    <w:docPart>
      <w:docPartPr>
        <w:name w:val="8DCC47C6CC9140129DB6583E9482BC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4FACBC-D492-4361-93C2-A92B989452A1}"/>
      </w:docPartPr>
      <w:docPartBody>
        <w:p w:rsidR="004010D3" w:rsidRDefault="004010D3">
          <w:pPr>
            <w:pStyle w:val="8DCC47C6CC9140129DB6583E9482BC06"/>
          </w:pPr>
          <w:r w:rsidRPr="00C33F08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D3"/>
    <w:rsid w:val="000432EB"/>
    <w:rsid w:val="002513EF"/>
    <w:rsid w:val="004010D3"/>
    <w:rsid w:val="00613086"/>
    <w:rsid w:val="00F7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404E9CAA3D741A38F71486F09C7EBDB">
    <w:name w:val="9404E9CAA3D741A38F71486F09C7EBDB"/>
  </w:style>
  <w:style w:type="paragraph" w:customStyle="1" w:styleId="428B8E3357D44DC89C1B57C29674C8CF">
    <w:name w:val="428B8E3357D44DC89C1B57C29674C8CF"/>
  </w:style>
  <w:style w:type="paragraph" w:customStyle="1" w:styleId="B3E5FBC8F10E4DA1A04925F751AE377F">
    <w:name w:val="B3E5FBC8F10E4DA1A04925F751AE377F"/>
  </w:style>
  <w:style w:type="paragraph" w:customStyle="1" w:styleId="1694604385B44DECBD2FA6837B80A60B">
    <w:name w:val="1694604385B44DECBD2FA6837B80A60B"/>
  </w:style>
  <w:style w:type="paragraph" w:customStyle="1" w:styleId="54F94533368D49879CB0C88026231157">
    <w:name w:val="54F94533368D49879CB0C88026231157"/>
  </w:style>
  <w:style w:type="paragraph" w:customStyle="1" w:styleId="BF6CF603940C484DBB906CEA9BD7144F">
    <w:name w:val="BF6CF603940C484DBB906CEA9BD7144F"/>
  </w:style>
  <w:style w:type="paragraph" w:customStyle="1" w:styleId="8DCC47C6CC9140129DB6583E9482BC06">
    <w:name w:val="8DCC47C6CC9140129DB6583E9482BC06"/>
  </w:style>
  <w:style w:type="paragraph" w:customStyle="1" w:styleId="8989DF8AB0B3457B910A829B36378D26">
    <w:name w:val="8989DF8AB0B3457B910A829B36378D26"/>
  </w:style>
  <w:style w:type="paragraph" w:customStyle="1" w:styleId="5950F2F85D23474684C43A20890D59A1">
    <w:name w:val="5950F2F85D23474684C43A20890D59A1"/>
  </w:style>
  <w:style w:type="paragraph" w:customStyle="1" w:styleId="5C1A6CFE83D54E37AF504718582613BB">
    <w:name w:val="5C1A6CFE83D54E37AF504718582613BB"/>
  </w:style>
  <w:style w:type="paragraph" w:customStyle="1" w:styleId="5824F0D293684FEF9D87D75DF9CEDE02">
    <w:name w:val="5824F0D293684FEF9D87D75DF9CEDE02"/>
  </w:style>
  <w:style w:type="paragraph" w:customStyle="1" w:styleId="9C9708AF9E9140ADBA9DC8CEAA6B02B6">
    <w:name w:val="9C9708AF9E9140ADBA9DC8CEAA6B02B6"/>
  </w:style>
  <w:style w:type="paragraph" w:customStyle="1" w:styleId="C2C2DA358AFE4AA2B9BC17AD7626B216">
    <w:name w:val="C2C2DA358AFE4AA2B9BC17AD7626B216"/>
  </w:style>
  <w:style w:type="paragraph" w:customStyle="1" w:styleId="E6DD5A76F12D43729AD12245205BD527">
    <w:name w:val="E6DD5A76F12D43729AD12245205BD527"/>
  </w:style>
  <w:style w:type="paragraph" w:customStyle="1" w:styleId="E419D763ED0E4815A42EC9ED99F2F611">
    <w:name w:val="E419D763ED0E4815A42EC9ED99F2F611"/>
    <w:rsid w:val="004010D3"/>
  </w:style>
  <w:style w:type="paragraph" w:customStyle="1" w:styleId="CFC53E4A9C124248BC35FB41904AE379">
    <w:name w:val="CFC53E4A9C124248BC35FB41904AE379"/>
    <w:rsid w:val="004010D3"/>
  </w:style>
  <w:style w:type="paragraph" w:customStyle="1" w:styleId="ACFAFEB69F334F22B498EBE1B596B335">
    <w:name w:val="ACFAFEB69F334F22B498EBE1B596B335"/>
    <w:rsid w:val="004010D3"/>
  </w:style>
  <w:style w:type="paragraph" w:customStyle="1" w:styleId="5650802935F940B2AAB5F71982EFC603">
    <w:name w:val="5650802935F940B2AAB5F71982EFC603"/>
    <w:rsid w:val="004010D3"/>
  </w:style>
  <w:style w:type="paragraph" w:customStyle="1" w:styleId="D7E8A2DA1DCA4366A0BF9091CB2412DC">
    <w:name w:val="D7E8A2DA1DCA4366A0BF9091CB2412DC"/>
    <w:rsid w:val="004010D3"/>
  </w:style>
  <w:style w:type="paragraph" w:customStyle="1" w:styleId="67262786C1A24669BDAD60062EBED124">
    <w:name w:val="67262786C1A24669BDAD60062EBED124"/>
    <w:rsid w:val="004010D3"/>
  </w:style>
  <w:style w:type="paragraph" w:customStyle="1" w:styleId="FD9B1C9980D0403CADED10022A311A88">
    <w:name w:val="FD9B1C9980D0403CADED10022A311A88"/>
    <w:rsid w:val="004010D3"/>
  </w:style>
  <w:style w:type="paragraph" w:customStyle="1" w:styleId="6CEF1092B001455CA65B7BFBB84F39DA">
    <w:name w:val="6CEF1092B001455CA65B7BFBB84F39DA"/>
    <w:rsid w:val="004010D3"/>
  </w:style>
  <w:style w:type="paragraph" w:customStyle="1" w:styleId="B6EC9365FF53404ABAC74071B0225977">
    <w:name w:val="B6EC9365FF53404ABAC74071B0225977"/>
    <w:rsid w:val="004010D3"/>
  </w:style>
  <w:style w:type="paragraph" w:customStyle="1" w:styleId="72226846D5694698B8E64D523DFAC953">
    <w:name w:val="72226846D5694698B8E64D523DFAC953"/>
    <w:rsid w:val="004010D3"/>
  </w:style>
  <w:style w:type="paragraph" w:customStyle="1" w:styleId="41A2DB98C0D4415A9BD4B6B8A93231D0">
    <w:name w:val="41A2DB98C0D4415A9BD4B6B8A93231D0"/>
    <w:rsid w:val="004010D3"/>
  </w:style>
  <w:style w:type="paragraph" w:customStyle="1" w:styleId="08679CD092164FE38DDBC4BE46B6B2C8">
    <w:name w:val="08679CD092164FE38DDBC4BE46B6B2C8"/>
    <w:rsid w:val="004010D3"/>
  </w:style>
  <w:style w:type="paragraph" w:customStyle="1" w:styleId="675F7DA20FC941BB83B49DFED4290CE8">
    <w:name w:val="675F7DA20FC941BB83B49DFED4290CE8"/>
    <w:rsid w:val="004010D3"/>
  </w:style>
  <w:style w:type="paragraph" w:customStyle="1" w:styleId="E84876A60E40474F9B09BFFAB36C213F">
    <w:name w:val="E84876A60E40474F9B09BFFAB36C213F"/>
    <w:rsid w:val="004010D3"/>
  </w:style>
  <w:style w:type="paragraph" w:customStyle="1" w:styleId="8833FDCD81434752B38C431FDBC247D9">
    <w:name w:val="8833FDCD81434752B38C431FDBC247D9"/>
    <w:rsid w:val="004010D3"/>
  </w:style>
  <w:style w:type="paragraph" w:customStyle="1" w:styleId="29921E12A7894A999193EB46A4ADC69C">
    <w:name w:val="29921E12A7894A999193EB46A4ADC69C"/>
    <w:rsid w:val="004010D3"/>
  </w:style>
  <w:style w:type="paragraph" w:customStyle="1" w:styleId="3B4BA0F672D2476FA9A85B980F922058">
    <w:name w:val="3B4BA0F672D2476FA9A85B980F922058"/>
    <w:rsid w:val="004010D3"/>
  </w:style>
  <w:style w:type="paragraph" w:customStyle="1" w:styleId="4E1C571005C74CDAA2609899097386FF">
    <w:name w:val="4E1C571005C74CDAA2609899097386FF"/>
    <w:rsid w:val="004010D3"/>
  </w:style>
  <w:style w:type="paragraph" w:customStyle="1" w:styleId="86B42C080AA9407AA942795665553CC9">
    <w:name w:val="86B42C080AA9407AA942795665553CC9"/>
    <w:rsid w:val="004010D3"/>
  </w:style>
  <w:style w:type="paragraph" w:customStyle="1" w:styleId="C3D97C371165450EA989BDE536C8B183">
    <w:name w:val="C3D97C371165450EA989BDE536C8B183"/>
    <w:rsid w:val="004010D3"/>
  </w:style>
  <w:style w:type="paragraph" w:customStyle="1" w:styleId="8F16D422021D42F68E0553DB77146B65">
    <w:name w:val="8F16D422021D42F68E0553DB77146B65"/>
    <w:rsid w:val="004010D3"/>
  </w:style>
  <w:style w:type="paragraph" w:customStyle="1" w:styleId="6F94D48C12D04BDFBA8F83AB75AC38C7">
    <w:name w:val="6F94D48C12D04BDFBA8F83AB75AC38C7"/>
    <w:rsid w:val="004010D3"/>
  </w:style>
  <w:style w:type="paragraph" w:customStyle="1" w:styleId="3F029C7D4BD94049B4B0FA887BADBDAB">
    <w:name w:val="3F029C7D4BD94049B4B0FA887BADBDAB"/>
    <w:rsid w:val="004010D3"/>
  </w:style>
  <w:style w:type="character" w:styleId="Platzhaltertext">
    <w:name w:val="Placeholder Text"/>
    <w:basedOn w:val="Absatz-Standardschriftart"/>
    <w:uiPriority w:val="99"/>
    <w:semiHidden/>
    <w:rsid w:val="002513EF"/>
    <w:rPr>
      <w:rFonts w:ascii="Calibri" w:hAnsi="Calibri"/>
      <w:color w:val="808080"/>
    </w:rPr>
  </w:style>
  <w:style w:type="paragraph" w:customStyle="1" w:styleId="21E27525C98644369DDD6822E6691083">
    <w:name w:val="21E27525C98644369DDD6822E6691083"/>
    <w:rsid w:val="004010D3"/>
  </w:style>
  <w:style w:type="paragraph" w:customStyle="1" w:styleId="E6D42B50A5DF4C628B3E441BE019D6E5">
    <w:name w:val="E6D42B50A5DF4C628B3E441BE019D6E5"/>
    <w:rsid w:val="004010D3"/>
  </w:style>
  <w:style w:type="paragraph" w:customStyle="1" w:styleId="68F164A1D5424971BE04A7CB15276F1F">
    <w:name w:val="68F164A1D5424971BE04A7CB15276F1F"/>
    <w:rsid w:val="004010D3"/>
  </w:style>
  <w:style w:type="paragraph" w:customStyle="1" w:styleId="8A9A8667CEE945CE838771A35FFE6364">
    <w:name w:val="8A9A8667CEE945CE838771A35FFE6364"/>
    <w:rsid w:val="004010D3"/>
  </w:style>
  <w:style w:type="paragraph" w:customStyle="1" w:styleId="90F344C1919D46D8B1B5C36D84C03870">
    <w:name w:val="90F344C1919D46D8B1B5C36D84C03870"/>
    <w:rsid w:val="00613086"/>
  </w:style>
  <w:style w:type="paragraph" w:customStyle="1" w:styleId="CFAF3394103A4460855B6AE8C5BBB1EF">
    <w:name w:val="CFAF3394103A4460855B6AE8C5BBB1EF"/>
    <w:rsid w:val="00613086"/>
  </w:style>
  <w:style w:type="paragraph" w:customStyle="1" w:styleId="1C5CE0292183422C8DB12F0B5100A93D">
    <w:name w:val="1C5CE0292183422C8DB12F0B5100A93D"/>
    <w:rsid w:val="00613086"/>
  </w:style>
  <w:style w:type="paragraph" w:customStyle="1" w:styleId="4A0348AAA6BD489E90F4E950C600E5D0">
    <w:name w:val="4A0348AAA6BD489E90F4E950C600E5D0"/>
    <w:rsid w:val="00613086"/>
  </w:style>
  <w:style w:type="paragraph" w:customStyle="1" w:styleId="9D756710A446401983F6744BC0F24588">
    <w:name w:val="9D756710A446401983F6744BC0F24588"/>
    <w:rsid w:val="00613086"/>
  </w:style>
  <w:style w:type="paragraph" w:customStyle="1" w:styleId="D9CA1522E58246CD85A5918F2A3FFFC9">
    <w:name w:val="D9CA1522E58246CD85A5918F2A3FFFC9"/>
    <w:rsid w:val="00613086"/>
  </w:style>
  <w:style w:type="paragraph" w:customStyle="1" w:styleId="EB7CB3053E964E028228AF3A830BF2F6">
    <w:name w:val="EB7CB3053E964E028228AF3A830BF2F6"/>
    <w:rsid w:val="00613086"/>
  </w:style>
  <w:style w:type="paragraph" w:customStyle="1" w:styleId="08209B9A589D4A9AA078CD6BA8326D38">
    <w:name w:val="08209B9A589D4A9AA078CD6BA8326D38"/>
    <w:rsid w:val="00613086"/>
  </w:style>
  <w:style w:type="paragraph" w:customStyle="1" w:styleId="9E2C7537BE56442C8A04016B7F1F5C63">
    <w:name w:val="9E2C7537BE56442C8A04016B7F1F5C63"/>
    <w:rsid w:val="002513EF"/>
  </w:style>
  <w:style w:type="paragraph" w:customStyle="1" w:styleId="B591702861194909A464935B24B699A8">
    <w:name w:val="B591702861194909A464935B24B699A8"/>
    <w:rsid w:val="002513EF"/>
  </w:style>
  <w:style w:type="paragraph" w:customStyle="1" w:styleId="5950459EB62743FB8772B91BA46ED12B">
    <w:name w:val="5950459EB62743FB8772B91BA46ED12B"/>
    <w:rsid w:val="002513EF"/>
  </w:style>
  <w:style w:type="paragraph" w:customStyle="1" w:styleId="B58DF23E3CD64469B6C04C66DF616F15">
    <w:name w:val="B58DF23E3CD64469B6C04C66DF616F15"/>
    <w:rsid w:val="002513EF"/>
  </w:style>
  <w:style w:type="paragraph" w:customStyle="1" w:styleId="838A48BF72464C7B8DCFC3A813385F2E">
    <w:name w:val="838A48BF72464C7B8DCFC3A813385F2E"/>
    <w:rsid w:val="002513EF"/>
  </w:style>
  <w:style w:type="paragraph" w:customStyle="1" w:styleId="FC2F28EFE1D44D538928A99FD8E538D8">
    <w:name w:val="FC2F28EFE1D44D538928A99FD8E538D8"/>
    <w:rsid w:val="002513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documentManagement/type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35840FD-5D5D-4D03-9B22-9A7947737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Bargeld-Spende Formular</Template>
  <TotalTime>0</TotalTime>
  <Pages>3</Pages>
  <Words>161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2022-01-10T12:31:00Z</dcterms:created>
  <dcterms:modified xsi:type="dcterms:W3CDTF">2023-01-12T12:19:00Z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